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F4B8E" w14:textId="77777777" w:rsidR="00C42352" w:rsidRPr="00EC504D" w:rsidRDefault="00C42352" w:rsidP="00EC504D">
      <w:pPr>
        <w:jc w:val="center"/>
        <w:rPr>
          <w:rFonts w:ascii="Arial" w:hAnsi="Arial"/>
          <w:b/>
          <w:sz w:val="22"/>
          <w:szCs w:val="22"/>
        </w:rPr>
      </w:pPr>
    </w:p>
    <w:p w14:paraId="0F826D64" w14:textId="77777777" w:rsidR="00C42352" w:rsidRPr="00EC504D" w:rsidRDefault="00C42352" w:rsidP="00EC504D">
      <w:pPr>
        <w:jc w:val="center"/>
        <w:rPr>
          <w:rFonts w:ascii="Arial" w:hAnsi="Arial"/>
          <w:b/>
          <w:sz w:val="22"/>
          <w:szCs w:val="22"/>
        </w:rPr>
      </w:pPr>
    </w:p>
    <w:p w14:paraId="19AB50E6" w14:textId="77777777" w:rsidR="00EC0A33" w:rsidRPr="00EC504D" w:rsidRDefault="00EC0A33" w:rsidP="00EC504D">
      <w:pPr>
        <w:jc w:val="center"/>
        <w:rPr>
          <w:rFonts w:ascii="Arial" w:hAnsi="Arial"/>
        </w:rPr>
      </w:pPr>
    </w:p>
    <w:p w14:paraId="5C4B4A8A" w14:textId="403C6141" w:rsidR="00C42352" w:rsidRPr="00EC504D" w:rsidRDefault="00B174EE" w:rsidP="00EC504D">
      <w:pPr>
        <w:jc w:val="center"/>
        <w:rPr>
          <w:rFonts w:ascii="Arial" w:hAnsi="Arial"/>
          <w:b/>
        </w:rPr>
      </w:pPr>
      <w:r w:rsidRPr="00EC504D">
        <w:rPr>
          <w:rFonts w:ascii="Arial" w:hAnsi="Arial"/>
          <w:b/>
        </w:rPr>
        <w:t>Concours 20</w:t>
      </w:r>
      <w:r w:rsidR="004560C2">
        <w:rPr>
          <w:rFonts w:ascii="Arial" w:hAnsi="Arial"/>
          <w:b/>
        </w:rPr>
        <w:t>2</w:t>
      </w:r>
      <w:r w:rsidR="002C5CA0">
        <w:rPr>
          <w:rFonts w:ascii="Arial" w:hAnsi="Arial"/>
          <w:b/>
        </w:rPr>
        <w:t>4-2026</w:t>
      </w:r>
      <w:r w:rsidRPr="00EC504D">
        <w:rPr>
          <w:rFonts w:ascii="Arial" w:hAnsi="Arial"/>
          <w:b/>
        </w:rPr>
        <w:t xml:space="preserve"> de la Fondation </w:t>
      </w:r>
      <w:r w:rsidR="002C5CA0">
        <w:rPr>
          <w:rFonts w:ascii="Arial" w:hAnsi="Arial"/>
          <w:b/>
        </w:rPr>
        <w:t>Québécoise en Santé Respiratoire</w:t>
      </w:r>
    </w:p>
    <w:p w14:paraId="4F7778CF" w14:textId="77777777" w:rsidR="00C42352" w:rsidRPr="00EC504D" w:rsidRDefault="00C42352" w:rsidP="00EC504D">
      <w:pPr>
        <w:jc w:val="both"/>
        <w:rPr>
          <w:rFonts w:ascii="Arial" w:hAnsi="Arial"/>
          <w:b/>
        </w:rPr>
      </w:pPr>
    </w:p>
    <w:p w14:paraId="35626D86" w14:textId="77777777" w:rsidR="0049755E" w:rsidRPr="00EC504D" w:rsidRDefault="0049755E" w:rsidP="00EC504D">
      <w:pPr>
        <w:jc w:val="both"/>
        <w:rPr>
          <w:rFonts w:ascii="Arial" w:hAnsi="Arial"/>
          <w:b/>
        </w:rPr>
      </w:pPr>
    </w:p>
    <w:p w14:paraId="1C107CBB" w14:textId="77777777" w:rsidR="00C42352" w:rsidRPr="00EC504D" w:rsidRDefault="00C42352" w:rsidP="00EC504D">
      <w:pPr>
        <w:pStyle w:val="Titre2"/>
        <w:rPr>
          <w:rFonts w:ascii="Arial" w:hAnsi="Arial"/>
        </w:rPr>
      </w:pPr>
      <w:r w:rsidRPr="00EC504D">
        <w:rPr>
          <w:rFonts w:ascii="Arial" w:hAnsi="Arial"/>
        </w:rPr>
        <w:t>FORM</w:t>
      </w:r>
      <w:r w:rsidR="00B174EE" w:rsidRPr="00EC504D">
        <w:rPr>
          <w:rFonts w:ascii="Arial" w:hAnsi="Arial"/>
        </w:rPr>
        <w:t>ULAIRE DE DEMANDE DE SUBVENTION</w:t>
      </w:r>
    </w:p>
    <w:p w14:paraId="3F8DDD9D" w14:textId="77777777" w:rsidR="00C42352" w:rsidRPr="00EC504D" w:rsidRDefault="00C42352" w:rsidP="00EC504D">
      <w:pPr>
        <w:rPr>
          <w:rFonts w:ascii="Arial" w:hAnsi="Arial"/>
        </w:rPr>
      </w:pPr>
    </w:p>
    <w:p w14:paraId="407B950B" w14:textId="045C0FCC" w:rsidR="00C42352" w:rsidRPr="005A5F39" w:rsidRDefault="005A5F39" w:rsidP="005A5F39">
      <w:pPr>
        <w:jc w:val="center"/>
        <w:rPr>
          <w:rFonts w:ascii="Arial" w:hAnsi="Arial"/>
          <w:b/>
        </w:rPr>
      </w:pPr>
      <w:r w:rsidRPr="005A5F39">
        <w:rPr>
          <w:rFonts w:ascii="Arial" w:hAnsi="Arial"/>
          <w:b/>
        </w:rPr>
        <w:t xml:space="preserve">Date limite : </w:t>
      </w:r>
      <w:r w:rsidR="00823543">
        <w:rPr>
          <w:rFonts w:ascii="Arial" w:hAnsi="Arial"/>
          <w:b/>
        </w:rPr>
        <w:t>7</w:t>
      </w:r>
      <w:r w:rsidRPr="00FC5CCB">
        <w:rPr>
          <w:rFonts w:ascii="Arial" w:hAnsi="Arial"/>
          <w:b/>
        </w:rPr>
        <w:t xml:space="preserve"> septembre </w:t>
      </w:r>
      <w:r w:rsidR="004560C2" w:rsidRPr="00FC5CCB">
        <w:rPr>
          <w:rFonts w:ascii="Arial" w:hAnsi="Arial"/>
          <w:b/>
        </w:rPr>
        <w:t>202</w:t>
      </w:r>
      <w:r w:rsidR="00823543">
        <w:rPr>
          <w:rFonts w:ascii="Arial" w:hAnsi="Arial"/>
          <w:b/>
        </w:rPr>
        <w:t>5</w:t>
      </w:r>
      <w:r w:rsidRPr="00FC5CCB">
        <w:rPr>
          <w:rFonts w:ascii="Arial" w:hAnsi="Arial"/>
          <w:b/>
        </w:rPr>
        <w:t xml:space="preserve">, </w:t>
      </w:r>
      <w:r w:rsidR="00823543">
        <w:rPr>
          <w:rFonts w:ascii="Arial" w:hAnsi="Arial"/>
          <w:b/>
        </w:rPr>
        <w:t>23h59</w:t>
      </w:r>
    </w:p>
    <w:p w14:paraId="6011ABFF" w14:textId="77777777" w:rsidR="008F3E33" w:rsidRPr="00EC504D" w:rsidRDefault="008F3E33" w:rsidP="00EC504D">
      <w:pPr>
        <w:rPr>
          <w:rFonts w:ascii="Arial" w:hAnsi="Arial"/>
        </w:rPr>
      </w:pPr>
    </w:p>
    <w:p w14:paraId="21005026" w14:textId="77777777" w:rsidR="00C42352" w:rsidRPr="00FE154B" w:rsidRDefault="00C42352" w:rsidP="00EC504D">
      <w:pPr>
        <w:rPr>
          <w:rFonts w:ascii="Arial" w:hAnsi="Arial"/>
          <w:b/>
          <w:sz w:val="22"/>
        </w:rPr>
      </w:pPr>
      <w:r w:rsidRPr="00FE154B">
        <w:rPr>
          <w:rFonts w:ascii="Arial" w:hAnsi="Arial"/>
          <w:b/>
          <w:sz w:val="22"/>
        </w:rPr>
        <w:t>Contenu</w:t>
      </w:r>
    </w:p>
    <w:p w14:paraId="240F749C" w14:textId="77777777" w:rsidR="00C42352" w:rsidRPr="00FE154B" w:rsidRDefault="00C42352" w:rsidP="00EC504D">
      <w:pPr>
        <w:rPr>
          <w:rFonts w:ascii="Arial" w:hAnsi="Arial"/>
          <w:sz w:val="22"/>
        </w:rPr>
      </w:pPr>
    </w:p>
    <w:p w14:paraId="7FF93DFD" w14:textId="77777777" w:rsidR="00C42352" w:rsidRPr="00FE154B" w:rsidRDefault="008F3E33" w:rsidP="00FE154B">
      <w:pPr>
        <w:tabs>
          <w:tab w:val="left" w:pos="1260"/>
        </w:tabs>
        <w:spacing w:after="60"/>
        <w:rPr>
          <w:rFonts w:ascii="Arial" w:hAnsi="Arial"/>
          <w:sz w:val="22"/>
        </w:rPr>
      </w:pPr>
      <w:r w:rsidRPr="00FE154B">
        <w:rPr>
          <w:rFonts w:ascii="Arial" w:hAnsi="Arial"/>
          <w:sz w:val="22"/>
        </w:rPr>
        <w:t>Page 1</w:t>
      </w:r>
      <w:r w:rsidRPr="00FE154B">
        <w:rPr>
          <w:rFonts w:ascii="Arial" w:hAnsi="Arial"/>
          <w:sz w:val="22"/>
        </w:rPr>
        <w:tab/>
        <w:t>Identification;</w:t>
      </w:r>
      <w:r w:rsidR="00C42352" w:rsidRPr="00FE154B">
        <w:rPr>
          <w:rFonts w:ascii="Arial" w:hAnsi="Arial"/>
          <w:sz w:val="22"/>
        </w:rPr>
        <w:t xml:space="preserve"> Résumé</w:t>
      </w:r>
      <w:r w:rsidRPr="00FE154B">
        <w:rPr>
          <w:rFonts w:ascii="Arial" w:hAnsi="Arial"/>
          <w:sz w:val="22"/>
        </w:rPr>
        <w:t xml:space="preserve"> du projet</w:t>
      </w:r>
    </w:p>
    <w:p w14:paraId="17CC1164" w14:textId="77777777" w:rsidR="00C42352" w:rsidRPr="00FE154B" w:rsidRDefault="008F3E33" w:rsidP="00FE154B">
      <w:pPr>
        <w:tabs>
          <w:tab w:val="left" w:pos="1260"/>
        </w:tabs>
        <w:spacing w:after="60"/>
        <w:rPr>
          <w:rFonts w:ascii="Arial" w:hAnsi="Arial"/>
          <w:sz w:val="22"/>
        </w:rPr>
      </w:pPr>
      <w:r w:rsidRPr="00FE154B">
        <w:rPr>
          <w:rFonts w:ascii="Arial" w:hAnsi="Arial"/>
          <w:sz w:val="22"/>
        </w:rPr>
        <w:t>Page 2-4</w:t>
      </w:r>
      <w:r w:rsidRPr="00FE154B">
        <w:rPr>
          <w:rFonts w:ascii="Arial" w:hAnsi="Arial"/>
          <w:sz w:val="22"/>
        </w:rPr>
        <w:tab/>
      </w:r>
      <w:r w:rsidR="00C42352" w:rsidRPr="00FE154B">
        <w:rPr>
          <w:rFonts w:ascii="Arial" w:hAnsi="Arial"/>
          <w:sz w:val="22"/>
        </w:rPr>
        <w:t>Description du projet</w:t>
      </w:r>
    </w:p>
    <w:p w14:paraId="0AC3F42F" w14:textId="77777777" w:rsidR="00F62BEA" w:rsidRPr="00FE154B" w:rsidRDefault="00F62BEA" w:rsidP="00FE154B">
      <w:pPr>
        <w:tabs>
          <w:tab w:val="left" w:pos="1260"/>
        </w:tabs>
        <w:spacing w:after="60"/>
        <w:rPr>
          <w:rFonts w:ascii="Arial" w:hAnsi="Arial"/>
          <w:sz w:val="22"/>
        </w:rPr>
      </w:pPr>
      <w:r w:rsidRPr="00FE154B">
        <w:rPr>
          <w:rFonts w:ascii="Arial" w:hAnsi="Arial"/>
          <w:sz w:val="22"/>
        </w:rPr>
        <w:t>Page 5</w:t>
      </w:r>
      <w:r w:rsidRPr="00FE154B">
        <w:rPr>
          <w:rFonts w:ascii="Arial" w:hAnsi="Arial"/>
          <w:sz w:val="22"/>
        </w:rPr>
        <w:tab/>
        <w:t>Références bibliographiques</w:t>
      </w:r>
    </w:p>
    <w:p w14:paraId="1A7B7429" w14:textId="77777777" w:rsidR="00C42352" w:rsidRPr="00FE154B" w:rsidRDefault="008F3E33" w:rsidP="00FE154B">
      <w:pPr>
        <w:tabs>
          <w:tab w:val="left" w:pos="1260"/>
        </w:tabs>
        <w:spacing w:after="60"/>
        <w:rPr>
          <w:rFonts w:ascii="Arial" w:hAnsi="Arial"/>
          <w:sz w:val="22"/>
        </w:rPr>
      </w:pPr>
      <w:r w:rsidRPr="00FE154B">
        <w:rPr>
          <w:rFonts w:ascii="Arial" w:hAnsi="Arial"/>
          <w:sz w:val="22"/>
        </w:rPr>
        <w:t xml:space="preserve">Page </w:t>
      </w:r>
      <w:r w:rsidR="00F62BEA" w:rsidRPr="00FE154B">
        <w:rPr>
          <w:rFonts w:ascii="Arial" w:hAnsi="Arial"/>
          <w:sz w:val="22"/>
        </w:rPr>
        <w:t>6</w:t>
      </w:r>
      <w:r w:rsidRPr="00FE154B">
        <w:rPr>
          <w:rFonts w:ascii="Arial" w:hAnsi="Arial"/>
          <w:sz w:val="22"/>
        </w:rPr>
        <w:tab/>
      </w:r>
      <w:r w:rsidR="00C42352" w:rsidRPr="00FE154B">
        <w:rPr>
          <w:rFonts w:ascii="Arial" w:hAnsi="Arial"/>
          <w:sz w:val="22"/>
        </w:rPr>
        <w:t>Budget</w:t>
      </w:r>
    </w:p>
    <w:p w14:paraId="3B4D3AE3" w14:textId="2D5FB328" w:rsidR="001E1FB1" w:rsidRDefault="001E1FB1" w:rsidP="003138FB">
      <w:pPr>
        <w:tabs>
          <w:tab w:val="left" w:pos="1260"/>
        </w:tabs>
        <w:spacing w:after="60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Page </w:t>
      </w:r>
      <w:r w:rsidR="003218D4">
        <w:rPr>
          <w:rFonts w:ascii="Arial" w:hAnsi="Arial"/>
          <w:sz w:val="22"/>
        </w:rPr>
        <w:t>7</w:t>
      </w:r>
      <w:r>
        <w:rPr>
          <w:rFonts w:ascii="Arial" w:hAnsi="Arial"/>
          <w:sz w:val="22"/>
        </w:rPr>
        <w:tab/>
        <w:t>Réponses aux évaluateurs</w:t>
      </w:r>
    </w:p>
    <w:p w14:paraId="23FB868F" w14:textId="34B3C845" w:rsidR="008D495B" w:rsidRPr="00142883" w:rsidRDefault="008D495B" w:rsidP="008D495B">
      <w:pPr>
        <w:tabs>
          <w:tab w:val="left" w:pos="1276"/>
        </w:tabs>
        <w:rPr>
          <w:rFonts w:ascii="Arial" w:hAnsi="Arial"/>
          <w:sz w:val="22"/>
          <w:szCs w:val="22"/>
          <w:lang w:val="fr-FR"/>
        </w:rPr>
      </w:pPr>
      <w:r w:rsidRPr="00142883">
        <w:rPr>
          <w:rFonts w:ascii="Arial" w:hAnsi="Arial"/>
          <w:sz w:val="22"/>
        </w:rPr>
        <w:t>Page 8</w:t>
      </w:r>
      <w:r w:rsidRPr="00142883">
        <w:rPr>
          <w:rFonts w:ascii="Arial" w:hAnsi="Arial"/>
          <w:sz w:val="22"/>
        </w:rPr>
        <w:tab/>
      </w:r>
      <w:r w:rsidRPr="00142883">
        <w:rPr>
          <w:rFonts w:ascii="Arial" w:hAnsi="Arial"/>
          <w:sz w:val="22"/>
          <w:szCs w:val="22"/>
          <w:lang w:val="fr-FR"/>
        </w:rPr>
        <w:t xml:space="preserve">Demandes de bourses salariales et de subventions </w:t>
      </w:r>
      <w:r w:rsidR="00142883">
        <w:rPr>
          <w:rFonts w:ascii="Arial" w:hAnsi="Arial"/>
          <w:sz w:val="22"/>
          <w:szCs w:val="22"/>
          <w:lang w:val="fr-FR"/>
        </w:rPr>
        <w:t>soumises</w:t>
      </w:r>
      <w:r w:rsidRPr="00142883">
        <w:rPr>
          <w:rFonts w:ascii="Arial" w:hAnsi="Arial"/>
          <w:sz w:val="22"/>
          <w:szCs w:val="22"/>
          <w:lang w:val="fr-FR"/>
        </w:rPr>
        <w:t xml:space="preserve"> </w:t>
      </w:r>
    </w:p>
    <w:p w14:paraId="5F88674D" w14:textId="0365DF2A" w:rsidR="008D495B" w:rsidRPr="008D495B" w:rsidRDefault="008D495B" w:rsidP="003138FB">
      <w:pPr>
        <w:tabs>
          <w:tab w:val="left" w:pos="1260"/>
        </w:tabs>
        <w:spacing w:after="60"/>
        <w:rPr>
          <w:rFonts w:ascii="Arial" w:hAnsi="Arial"/>
          <w:sz w:val="22"/>
          <w:lang w:val="fr-FR"/>
        </w:rPr>
      </w:pPr>
    </w:p>
    <w:p w14:paraId="5C5C82E6" w14:textId="77777777" w:rsidR="00C42352" w:rsidRDefault="00C42352" w:rsidP="00EC504D">
      <w:pPr>
        <w:rPr>
          <w:rFonts w:ascii="Arial" w:hAnsi="Arial"/>
          <w:sz w:val="22"/>
        </w:rPr>
      </w:pPr>
    </w:p>
    <w:p w14:paraId="0C71692F" w14:textId="77777777" w:rsidR="00C63615" w:rsidRDefault="00C63615" w:rsidP="00EC504D">
      <w:pPr>
        <w:rPr>
          <w:rFonts w:ascii="Arial" w:hAnsi="Arial"/>
          <w:sz w:val="22"/>
        </w:rPr>
      </w:pPr>
    </w:p>
    <w:p w14:paraId="38F528A9" w14:textId="77777777" w:rsidR="00C63615" w:rsidRPr="00FE154B" w:rsidRDefault="00C63615" w:rsidP="00EC504D">
      <w:pPr>
        <w:rPr>
          <w:rFonts w:ascii="Arial" w:hAnsi="Arial"/>
          <w:sz w:val="22"/>
        </w:rPr>
      </w:pPr>
    </w:p>
    <w:p w14:paraId="6416A997" w14:textId="77777777" w:rsidR="0049755E" w:rsidRPr="00FE154B" w:rsidRDefault="0049755E" w:rsidP="00EC504D">
      <w:pPr>
        <w:rPr>
          <w:rFonts w:ascii="Arial" w:hAnsi="Arial"/>
          <w:b/>
          <w:sz w:val="22"/>
        </w:rPr>
      </w:pPr>
    </w:p>
    <w:p w14:paraId="5474DF3E" w14:textId="77777777" w:rsidR="0049755E" w:rsidRPr="00FE154B" w:rsidRDefault="0049755E" w:rsidP="00EC504D">
      <w:pPr>
        <w:rPr>
          <w:rFonts w:ascii="Arial" w:hAnsi="Arial"/>
          <w:b/>
          <w:sz w:val="22"/>
        </w:rPr>
      </w:pPr>
      <w:r w:rsidRPr="00FE154B">
        <w:rPr>
          <w:rFonts w:ascii="Arial" w:hAnsi="Arial"/>
          <w:b/>
          <w:sz w:val="22"/>
        </w:rPr>
        <w:t>Instructions</w:t>
      </w:r>
    </w:p>
    <w:p w14:paraId="22A5421D" w14:textId="77777777" w:rsidR="0049755E" w:rsidRPr="000A58BD" w:rsidRDefault="0049755E" w:rsidP="00EC504D">
      <w:pPr>
        <w:rPr>
          <w:rFonts w:ascii="Arial" w:hAnsi="Arial"/>
          <w:sz w:val="22"/>
        </w:rPr>
      </w:pPr>
    </w:p>
    <w:p w14:paraId="38E61E4A" w14:textId="77777777" w:rsidR="000A58BD" w:rsidRPr="00FE154B" w:rsidRDefault="000A58BD" w:rsidP="000A58BD">
      <w:pPr>
        <w:numPr>
          <w:ilvl w:val="0"/>
          <w:numId w:val="34"/>
        </w:numPr>
        <w:ind w:left="360"/>
        <w:rPr>
          <w:rFonts w:ascii="Arial" w:hAnsi="Arial"/>
          <w:sz w:val="22"/>
        </w:rPr>
      </w:pPr>
      <w:r>
        <w:rPr>
          <w:rFonts w:ascii="Arial" w:hAnsi="Arial"/>
          <w:sz w:val="22"/>
        </w:rPr>
        <w:t>N</w:t>
      </w:r>
      <w:r w:rsidRPr="00FE154B">
        <w:rPr>
          <w:rFonts w:ascii="Arial" w:hAnsi="Arial"/>
          <w:sz w:val="22"/>
        </w:rPr>
        <w:t>e pas modifier le format du document (marges, interlignes et autres).</w:t>
      </w:r>
    </w:p>
    <w:p w14:paraId="6F24C8DC" w14:textId="77777777" w:rsidR="000A58BD" w:rsidRPr="00FE154B" w:rsidRDefault="000A58BD" w:rsidP="000A58BD">
      <w:pPr>
        <w:rPr>
          <w:rFonts w:ascii="Arial" w:hAnsi="Arial"/>
          <w:sz w:val="22"/>
        </w:rPr>
      </w:pPr>
    </w:p>
    <w:p w14:paraId="713A80CD" w14:textId="77777777" w:rsidR="00A40862" w:rsidRPr="00FE154B" w:rsidRDefault="000A58BD" w:rsidP="00FE154B">
      <w:pPr>
        <w:numPr>
          <w:ilvl w:val="0"/>
          <w:numId w:val="34"/>
        </w:numPr>
        <w:ind w:left="360"/>
        <w:rPr>
          <w:rFonts w:ascii="Arial" w:hAnsi="Arial"/>
          <w:sz w:val="22"/>
        </w:rPr>
      </w:pPr>
      <w:r>
        <w:rPr>
          <w:rFonts w:ascii="Arial" w:hAnsi="Arial"/>
          <w:sz w:val="22"/>
        </w:rPr>
        <w:t>Utiliser la police de c</w:t>
      </w:r>
      <w:r w:rsidR="00C42352" w:rsidRPr="000A58BD">
        <w:rPr>
          <w:rFonts w:ascii="Arial" w:hAnsi="Arial"/>
          <w:sz w:val="22"/>
        </w:rPr>
        <w:t>aractères</w:t>
      </w:r>
      <w:r>
        <w:rPr>
          <w:rFonts w:ascii="Arial" w:hAnsi="Arial"/>
          <w:sz w:val="22"/>
        </w:rPr>
        <w:t xml:space="preserve"> </w:t>
      </w:r>
      <w:r w:rsidR="00C42352" w:rsidRPr="000A58BD">
        <w:rPr>
          <w:rFonts w:ascii="Arial" w:hAnsi="Arial"/>
          <w:sz w:val="22"/>
        </w:rPr>
        <w:t>Arial 10</w:t>
      </w:r>
      <w:r w:rsidR="00F62BEA" w:rsidRPr="00FE154B">
        <w:rPr>
          <w:rFonts w:ascii="Arial" w:hAnsi="Arial"/>
          <w:sz w:val="22"/>
        </w:rPr>
        <w:t xml:space="preserve"> (excluant Arial Narrow)</w:t>
      </w:r>
      <w:r w:rsidR="00635472" w:rsidRPr="00FE154B">
        <w:rPr>
          <w:rFonts w:ascii="Arial" w:hAnsi="Arial"/>
          <w:sz w:val="22"/>
        </w:rPr>
        <w:t>, simple interligne</w:t>
      </w:r>
      <w:r w:rsidR="00C42352" w:rsidRPr="00FE154B">
        <w:rPr>
          <w:rFonts w:ascii="Arial" w:hAnsi="Arial"/>
          <w:sz w:val="22"/>
        </w:rPr>
        <w:t xml:space="preserve">. </w:t>
      </w:r>
    </w:p>
    <w:p w14:paraId="6C6C336D" w14:textId="77777777" w:rsidR="00A40862" w:rsidRPr="00FE154B" w:rsidRDefault="00A40862" w:rsidP="00FE154B">
      <w:pPr>
        <w:rPr>
          <w:rFonts w:ascii="Arial" w:hAnsi="Arial"/>
          <w:sz w:val="22"/>
        </w:rPr>
      </w:pPr>
    </w:p>
    <w:p w14:paraId="0DFDDFA7" w14:textId="77777777" w:rsidR="00C42352" w:rsidRPr="000A58BD" w:rsidRDefault="00A40862" w:rsidP="00FE154B">
      <w:pPr>
        <w:numPr>
          <w:ilvl w:val="0"/>
          <w:numId w:val="34"/>
        </w:numPr>
        <w:ind w:left="360"/>
        <w:rPr>
          <w:rFonts w:ascii="Arial" w:hAnsi="Arial"/>
          <w:b/>
          <w:sz w:val="22"/>
        </w:rPr>
      </w:pPr>
      <w:r w:rsidRPr="00FE154B">
        <w:rPr>
          <w:rFonts w:ascii="Arial" w:hAnsi="Arial"/>
          <w:sz w:val="22"/>
        </w:rPr>
        <w:t>S’en tenir aux limites d</w:t>
      </w:r>
      <w:r w:rsidR="00DA0BC9" w:rsidRPr="00FE154B">
        <w:rPr>
          <w:rFonts w:ascii="Arial" w:hAnsi="Arial"/>
          <w:sz w:val="22"/>
        </w:rPr>
        <w:t>’espace</w:t>
      </w:r>
      <w:r w:rsidRPr="00FE154B">
        <w:rPr>
          <w:rFonts w:ascii="Arial" w:hAnsi="Arial"/>
          <w:sz w:val="22"/>
        </w:rPr>
        <w:t xml:space="preserve"> de chaque section.</w:t>
      </w:r>
      <w:r w:rsidR="00366066" w:rsidRPr="00FE154B">
        <w:rPr>
          <w:rFonts w:ascii="Arial" w:hAnsi="Arial"/>
          <w:sz w:val="22"/>
        </w:rPr>
        <w:t xml:space="preserve"> Pagination automatique</w:t>
      </w:r>
      <w:r w:rsidR="00366066" w:rsidRPr="000A58BD">
        <w:rPr>
          <w:rFonts w:ascii="Arial" w:hAnsi="Arial"/>
          <w:b/>
          <w:sz w:val="22"/>
        </w:rPr>
        <w:t>.</w:t>
      </w:r>
      <w:r w:rsidRPr="000A58BD">
        <w:rPr>
          <w:rFonts w:ascii="Arial" w:hAnsi="Arial"/>
          <w:b/>
          <w:sz w:val="22"/>
        </w:rPr>
        <w:t xml:space="preserve"> </w:t>
      </w:r>
      <w:r w:rsidR="00C42352" w:rsidRPr="000A58BD">
        <w:rPr>
          <w:rFonts w:ascii="Arial" w:hAnsi="Arial"/>
          <w:b/>
          <w:sz w:val="22"/>
        </w:rPr>
        <w:t xml:space="preserve">Le </w:t>
      </w:r>
      <w:r w:rsidR="008F3E33" w:rsidRPr="000A58BD">
        <w:rPr>
          <w:rFonts w:ascii="Arial" w:hAnsi="Arial"/>
          <w:b/>
          <w:sz w:val="22"/>
        </w:rPr>
        <w:t>matériel</w:t>
      </w:r>
      <w:r w:rsidR="00C42352" w:rsidRPr="000A58BD">
        <w:rPr>
          <w:rFonts w:ascii="Arial" w:hAnsi="Arial"/>
          <w:b/>
          <w:sz w:val="22"/>
        </w:rPr>
        <w:t xml:space="preserve"> excédentaire sera élagué</w:t>
      </w:r>
      <w:r w:rsidRPr="000A58BD">
        <w:rPr>
          <w:rFonts w:ascii="Arial" w:hAnsi="Arial"/>
          <w:b/>
          <w:sz w:val="22"/>
        </w:rPr>
        <w:t>.</w:t>
      </w:r>
    </w:p>
    <w:p w14:paraId="5F79B14E" w14:textId="77777777" w:rsidR="008F3E33" w:rsidRPr="00FE154B" w:rsidRDefault="008F3E33" w:rsidP="00FE154B">
      <w:pPr>
        <w:rPr>
          <w:rFonts w:ascii="Arial" w:hAnsi="Arial"/>
          <w:b/>
          <w:sz w:val="22"/>
        </w:rPr>
      </w:pPr>
    </w:p>
    <w:p w14:paraId="5A93DA8C" w14:textId="77777777" w:rsidR="008F3E33" w:rsidRPr="00FE154B" w:rsidRDefault="008F3E33" w:rsidP="00FE154B">
      <w:pPr>
        <w:numPr>
          <w:ilvl w:val="0"/>
          <w:numId w:val="34"/>
        </w:numPr>
        <w:ind w:left="360"/>
        <w:rPr>
          <w:rFonts w:ascii="Arial" w:hAnsi="Arial"/>
          <w:sz w:val="22"/>
        </w:rPr>
      </w:pPr>
      <w:r w:rsidRPr="000A58BD">
        <w:rPr>
          <w:rFonts w:ascii="Arial" w:hAnsi="Arial"/>
          <w:sz w:val="22"/>
        </w:rPr>
        <w:t>Ne pas inclure</w:t>
      </w:r>
      <w:r w:rsidRPr="00FE154B">
        <w:rPr>
          <w:rFonts w:ascii="Arial" w:hAnsi="Arial"/>
          <w:sz w:val="22"/>
        </w:rPr>
        <w:t xml:space="preserve"> d’annexes, tableaux, figures ou résultats préliminaires autrement qu’inséré</w:t>
      </w:r>
      <w:r w:rsidR="00D74AE7">
        <w:rPr>
          <w:rFonts w:ascii="Arial" w:hAnsi="Arial"/>
          <w:sz w:val="22"/>
        </w:rPr>
        <w:t>s</w:t>
      </w:r>
      <w:r w:rsidRPr="00FE154B">
        <w:rPr>
          <w:rFonts w:ascii="Arial" w:hAnsi="Arial"/>
          <w:sz w:val="22"/>
        </w:rPr>
        <w:t xml:space="preserve"> dans le texte.</w:t>
      </w:r>
    </w:p>
    <w:p w14:paraId="75340532" w14:textId="77777777" w:rsidR="00A40862" w:rsidRPr="00FE154B" w:rsidRDefault="00A40862" w:rsidP="00FE154B">
      <w:pPr>
        <w:rPr>
          <w:rFonts w:ascii="Arial" w:hAnsi="Arial"/>
          <w:b/>
          <w:sz w:val="22"/>
        </w:rPr>
      </w:pPr>
    </w:p>
    <w:p w14:paraId="25ACB09B" w14:textId="1919C109" w:rsidR="00C42352" w:rsidRPr="00337DEC" w:rsidRDefault="00A40862" w:rsidP="00CD6FA2">
      <w:pPr>
        <w:numPr>
          <w:ilvl w:val="0"/>
          <w:numId w:val="34"/>
        </w:numPr>
        <w:ind w:left="360"/>
        <w:jc w:val="both"/>
        <w:rPr>
          <w:rFonts w:ascii="Arial" w:hAnsi="Arial"/>
          <w:b/>
          <w:sz w:val="22"/>
          <w:szCs w:val="22"/>
        </w:rPr>
      </w:pPr>
      <w:r w:rsidRPr="00337DEC">
        <w:rPr>
          <w:rFonts w:ascii="Arial" w:hAnsi="Arial"/>
          <w:sz w:val="22"/>
          <w:szCs w:val="22"/>
        </w:rPr>
        <w:t xml:space="preserve">Soumettre la demande </w:t>
      </w:r>
      <w:r w:rsidRPr="00337DEC">
        <w:rPr>
          <w:rFonts w:ascii="Arial" w:hAnsi="Arial"/>
          <w:b/>
          <w:sz w:val="22"/>
          <w:szCs w:val="22"/>
        </w:rPr>
        <w:t>en format PDF</w:t>
      </w:r>
      <w:r w:rsidRPr="00337DEC">
        <w:rPr>
          <w:rFonts w:ascii="Arial" w:hAnsi="Arial"/>
          <w:sz w:val="22"/>
          <w:szCs w:val="22"/>
        </w:rPr>
        <w:t xml:space="preserve"> </w:t>
      </w:r>
      <w:r w:rsidR="007B329C" w:rsidRPr="00337DEC">
        <w:rPr>
          <w:rFonts w:ascii="Arial" w:hAnsi="Arial"/>
          <w:sz w:val="22"/>
          <w:szCs w:val="22"/>
        </w:rPr>
        <w:t xml:space="preserve">(nom du fichier : </w:t>
      </w:r>
      <w:r w:rsidR="007B329C" w:rsidRPr="00337DEC">
        <w:rPr>
          <w:rFonts w:ascii="Arial" w:hAnsi="Arial"/>
          <w:b/>
          <w:sz w:val="22"/>
          <w:szCs w:val="22"/>
        </w:rPr>
        <w:t xml:space="preserve">Concours </w:t>
      </w:r>
      <w:proofErr w:type="spellStart"/>
      <w:r w:rsidR="007B329C" w:rsidRPr="00337DEC">
        <w:rPr>
          <w:rFonts w:ascii="Arial" w:hAnsi="Arial"/>
          <w:b/>
          <w:sz w:val="22"/>
          <w:szCs w:val="22"/>
        </w:rPr>
        <w:t>F</w:t>
      </w:r>
      <w:r w:rsidR="00D572AC" w:rsidRPr="00337DEC">
        <w:rPr>
          <w:rFonts w:ascii="Arial" w:hAnsi="Arial"/>
          <w:b/>
          <w:sz w:val="22"/>
          <w:szCs w:val="22"/>
        </w:rPr>
        <w:t>QSR</w:t>
      </w:r>
      <w:r w:rsidR="007B329C" w:rsidRPr="00337DEC">
        <w:rPr>
          <w:rFonts w:ascii="Arial" w:hAnsi="Arial"/>
          <w:b/>
          <w:sz w:val="22"/>
          <w:szCs w:val="22"/>
        </w:rPr>
        <w:t>_</w:t>
      </w:r>
      <w:r w:rsidR="003218D4" w:rsidRPr="00337DEC">
        <w:rPr>
          <w:rFonts w:ascii="Arial" w:hAnsi="Arial"/>
          <w:b/>
          <w:sz w:val="22"/>
          <w:szCs w:val="22"/>
        </w:rPr>
        <w:t>n</w:t>
      </w:r>
      <w:r w:rsidR="007B329C" w:rsidRPr="00337DEC">
        <w:rPr>
          <w:rFonts w:ascii="Arial" w:hAnsi="Arial"/>
          <w:b/>
          <w:sz w:val="22"/>
          <w:szCs w:val="22"/>
        </w:rPr>
        <w:t>om</w:t>
      </w:r>
      <w:proofErr w:type="spellEnd"/>
      <w:r w:rsidR="003218D4" w:rsidRPr="00337DEC">
        <w:rPr>
          <w:rFonts w:ascii="Arial" w:hAnsi="Arial"/>
          <w:b/>
          <w:sz w:val="22"/>
          <w:szCs w:val="22"/>
        </w:rPr>
        <w:t xml:space="preserve"> prénom</w:t>
      </w:r>
      <w:r w:rsidR="007B329C" w:rsidRPr="00337DEC">
        <w:rPr>
          <w:rFonts w:ascii="Arial" w:hAnsi="Arial"/>
          <w:b/>
          <w:sz w:val="22"/>
          <w:szCs w:val="22"/>
        </w:rPr>
        <w:t xml:space="preserve"> candidat principal</w:t>
      </w:r>
      <w:r w:rsidR="007B329C" w:rsidRPr="00337DEC">
        <w:rPr>
          <w:rFonts w:ascii="Arial" w:hAnsi="Arial"/>
          <w:sz w:val="22"/>
          <w:szCs w:val="22"/>
        </w:rPr>
        <w:t xml:space="preserve">) </w:t>
      </w:r>
      <w:r w:rsidRPr="00337DEC">
        <w:rPr>
          <w:rFonts w:ascii="Arial" w:hAnsi="Arial"/>
          <w:sz w:val="22"/>
          <w:szCs w:val="22"/>
        </w:rPr>
        <w:t xml:space="preserve">à </w:t>
      </w:r>
      <w:proofErr w:type="spellStart"/>
      <w:r w:rsidR="00337DEC" w:rsidRPr="00337DEC">
        <w:rPr>
          <w:rFonts w:ascii="Arial" w:hAnsi="Arial"/>
          <w:sz w:val="22"/>
          <w:szCs w:val="22"/>
        </w:rPr>
        <w:t>à</w:t>
      </w:r>
      <w:proofErr w:type="spellEnd"/>
      <w:r w:rsidR="00337DEC" w:rsidRPr="00337DEC">
        <w:rPr>
          <w:rFonts w:ascii="Arial" w:hAnsi="Arial"/>
          <w:sz w:val="22"/>
          <w:szCs w:val="22"/>
        </w:rPr>
        <w:t xml:space="preserve"> </w:t>
      </w:r>
      <w:r w:rsidR="00337DEC" w:rsidRPr="00337DEC">
        <w:rPr>
          <w:rFonts w:ascii="Arial" w:hAnsi="Arial"/>
          <w:color w:val="FF0000"/>
          <w:sz w:val="22"/>
          <w:szCs w:val="22"/>
          <w:u w:val="single"/>
        </w:rPr>
        <w:t>fqsr@poumonquebec.ca</w:t>
      </w:r>
    </w:p>
    <w:p w14:paraId="6CFFF10A" w14:textId="77777777" w:rsidR="00C42352" w:rsidRPr="00EC504D" w:rsidRDefault="00C42352" w:rsidP="00EC504D">
      <w:pPr>
        <w:jc w:val="both"/>
        <w:rPr>
          <w:rFonts w:ascii="Arial" w:hAnsi="Arial"/>
          <w:b/>
        </w:rPr>
        <w:sectPr w:rsidR="00C42352" w:rsidRPr="00EC504D" w:rsidSect="00FE6865">
          <w:headerReference w:type="default" r:id="rId8"/>
          <w:footerReference w:type="even" r:id="rId9"/>
          <w:footerReference w:type="default" r:id="rId10"/>
          <w:pgSz w:w="12240" w:h="15840" w:code="1"/>
          <w:pgMar w:top="1440" w:right="1440" w:bottom="1440" w:left="1440" w:header="806" w:footer="706" w:gutter="0"/>
          <w:cols w:space="720"/>
          <w:docGrid w:linePitch="326"/>
        </w:sectPr>
      </w:pPr>
    </w:p>
    <w:p w14:paraId="31CEF875" w14:textId="77777777" w:rsidR="00364E0E" w:rsidRPr="00EC504D" w:rsidRDefault="00364E0E" w:rsidP="00EC504D">
      <w:pPr>
        <w:rPr>
          <w:rFonts w:ascii="Arial" w:hAnsi="Arial"/>
          <w:sz w:val="16"/>
        </w:rPr>
      </w:pPr>
    </w:p>
    <w:tbl>
      <w:tblPr>
        <w:tblStyle w:val="Grilledutableau"/>
        <w:tblW w:w="0" w:type="auto"/>
        <w:tblInd w:w="108" w:type="dxa"/>
        <w:tblLook w:val="04A0" w:firstRow="1" w:lastRow="0" w:firstColumn="1" w:lastColumn="0" w:noHBand="0" w:noVBand="1"/>
      </w:tblPr>
      <w:tblGrid>
        <w:gridCol w:w="3006"/>
        <w:gridCol w:w="6236"/>
      </w:tblGrid>
      <w:tr w:rsidR="00364E0E" w:rsidRPr="00EC504D" w14:paraId="79014209" w14:textId="77777777" w:rsidTr="00B174EE">
        <w:trPr>
          <w:trHeight w:hRule="exact" w:val="567"/>
        </w:trPr>
        <w:tc>
          <w:tcPr>
            <w:tcW w:w="3006" w:type="dxa"/>
            <w:vAlign w:val="center"/>
          </w:tcPr>
          <w:p w14:paraId="26AF5F3F" w14:textId="77777777" w:rsidR="00364E0E" w:rsidRPr="00EC504D" w:rsidRDefault="00364E0E" w:rsidP="00EC504D">
            <w:pPr>
              <w:tabs>
                <w:tab w:val="left" w:pos="360"/>
              </w:tabs>
              <w:rPr>
                <w:rFonts w:ascii="Arial" w:hAnsi="Arial"/>
                <w:b/>
                <w:sz w:val="22"/>
                <w:szCs w:val="22"/>
              </w:rPr>
            </w:pPr>
            <w:r w:rsidRPr="00EC504D">
              <w:rPr>
                <w:rFonts w:ascii="Arial" w:hAnsi="Arial"/>
                <w:b/>
                <w:sz w:val="22"/>
                <w:szCs w:val="22"/>
              </w:rPr>
              <w:t>Candidat principal</w:t>
            </w:r>
          </w:p>
        </w:tc>
        <w:tc>
          <w:tcPr>
            <w:tcW w:w="6236" w:type="dxa"/>
            <w:vAlign w:val="center"/>
          </w:tcPr>
          <w:p w14:paraId="30E5BFF1" w14:textId="77777777" w:rsidR="00364E0E" w:rsidRPr="00EC504D" w:rsidRDefault="00364E0E" w:rsidP="00EC504D">
            <w:pPr>
              <w:tabs>
                <w:tab w:val="left" w:pos="360"/>
              </w:tabs>
              <w:ind w:right="-450"/>
              <w:rPr>
                <w:rFonts w:ascii="Arial" w:hAnsi="Arial"/>
              </w:rPr>
            </w:pPr>
          </w:p>
        </w:tc>
      </w:tr>
      <w:tr w:rsidR="00364E0E" w:rsidRPr="00EC504D" w14:paraId="425F2D86" w14:textId="77777777" w:rsidTr="00B174EE">
        <w:trPr>
          <w:trHeight w:hRule="exact" w:val="567"/>
        </w:trPr>
        <w:tc>
          <w:tcPr>
            <w:tcW w:w="3006" w:type="dxa"/>
            <w:vAlign w:val="center"/>
          </w:tcPr>
          <w:p w14:paraId="404F4A08" w14:textId="77777777" w:rsidR="00364E0E" w:rsidRPr="00EC504D" w:rsidRDefault="00364E0E" w:rsidP="00EC504D">
            <w:pPr>
              <w:tabs>
                <w:tab w:val="left" w:pos="360"/>
              </w:tabs>
              <w:rPr>
                <w:rFonts w:ascii="Arial" w:hAnsi="Arial"/>
                <w:b/>
                <w:sz w:val="22"/>
                <w:szCs w:val="22"/>
              </w:rPr>
            </w:pPr>
            <w:r w:rsidRPr="00EC504D">
              <w:rPr>
                <w:rFonts w:ascii="Arial" w:hAnsi="Arial"/>
                <w:b/>
                <w:sz w:val="22"/>
                <w:szCs w:val="22"/>
              </w:rPr>
              <w:t>Adresse courriel</w:t>
            </w:r>
          </w:p>
        </w:tc>
        <w:tc>
          <w:tcPr>
            <w:tcW w:w="6236" w:type="dxa"/>
            <w:vAlign w:val="center"/>
          </w:tcPr>
          <w:p w14:paraId="3CD7EB00" w14:textId="77777777" w:rsidR="00364E0E" w:rsidRPr="00EC504D" w:rsidRDefault="00364E0E" w:rsidP="00EC504D">
            <w:pPr>
              <w:tabs>
                <w:tab w:val="left" w:pos="360"/>
              </w:tabs>
              <w:ind w:right="-450"/>
              <w:rPr>
                <w:rFonts w:ascii="Arial" w:hAnsi="Arial"/>
              </w:rPr>
            </w:pPr>
          </w:p>
        </w:tc>
      </w:tr>
      <w:tr w:rsidR="00364E0E" w:rsidRPr="00EC504D" w14:paraId="01A30130" w14:textId="77777777" w:rsidTr="00B174EE">
        <w:trPr>
          <w:trHeight w:hRule="exact" w:val="567"/>
        </w:trPr>
        <w:tc>
          <w:tcPr>
            <w:tcW w:w="3006" w:type="dxa"/>
            <w:vAlign w:val="center"/>
          </w:tcPr>
          <w:p w14:paraId="5862554E" w14:textId="77777777" w:rsidR="00364E0E" w:rsidRPr="00EC504D" w:rsidRDefault="00364E0E" w:rsidP="00B579DD">
            <w:pPr>
              <w:tabs>
                <w:tab w:val="left" w:pos="360"/>
              </w:tabs>
              <w:rPr>
                <w:rFonts w:ascii="Arial" w:hAnsi="Arial"/>
                <w:b/>
                <w:sz w:val="22"/>
                <w:szCs w:val="22"/>
              </w:rPr>
            </w:pPr>
            <w:proofErr w:type="spellStart"/>
            <w:r w:rsidRPr="00EC504D">
              <w:rPr>
                <w:rFonts w:ascii="Arial" w:hAnsi="Arial"/>
                <w:b/>
                <w:sz w:val="22"/>
                <w:szCs w:val="22"/>
              </w:rPr>
              <w:t>Cocandidat</w:t>
            </w:r>
            <w:proofErr w:type="spellEnd"/>
            <w:r w:rsidRPr="00EC504D">
              <w:rPr>
                <w:rFonts w:ascii="Arial" w:hAnsi="Arial"/>
                <w:b/>
                <w:sz w:val="22"/>
                <w:szCs w:val="22"/>
              </w:rPr>
              <w:t>(s)</w:t>
            </w:r>
          </w:p>
        </w:tc>
        <w:tc>
          <w:tcPr>
            <w:tcW w:w="6236" w:type="dxa"/>
            <w:vAlign w:val="center"/>
          </w:tcPr>
          <w:p w14:paraId="4F6F7331" w14:textId="77777777" w:rsidR="00364E0E" w:rsidRPr="00EC504D" w:rsidRDefault="00364E0E" w:rsidP="00EC504D">
            <w:pPr>
              <w:tabs>
                <w:tab w:val="left" w:pos="360"/>
              </w:tabs>
              <w:ind w:right="-450"/>
              <w:rPr>
                <w:rFonts w:ascii="Arial" w:hAnsi="Arial"/>
              </w:rPr>
            </w:pPr>
          </w:p>
        </w:tc>
      </w:tr>
      <w:tr w:rsidR="00364E0E" w:rsidRPr="00EC504D" w14:paraId="47C3F962" w14:textId="77777777" w:rsidTr="00B174EE">
        <w:trPr>
          <w:trHeight w:hRule="exact" w:val="567"/>
        </w:trPr>
        <w:tc>
          <w:tcPr>
            <w:tcW w:w="3006" w:type="dxa"/>
            <w:vAlign w:val="center"/>
          </w:tcPr>
          <w:p w14:paraId="65712E81" w14:textId="77777777" w:rsidR="00364E0E" w:rsidRPr="00EC504D" w:rsidRDefault="00364E0E" w:rsidP="00EC504D">
            <w:pPr>
              <w:tabs>
                <w:tab w:val="left" w:pos="360"/>
              </w:tabs>
              <w:rPr>
                <w:rFonts w:ascii="Arial" w:hAnsi="Arial"/>
                <w:b/>
                <w:sz w:val="22"/>
                <w:szCs w:val="22"/>
              </w:rPr>
            </w:pPr>
            <w:r w:rsidRPr="00EC504D">
              <w:rPr>
                <w:rFonts w:ascii="Arial" w:hAnsi="Arial"/>
                <w:b/>
                <w:sz w:val="22"/>
                <w:szCs w:val="22"/>
              </w:rPr>
              <w:t>Titre du projet</w:t>
            </w:r>
          </w:p>
        </w:tc>
        <w:tc>
          <w:tcPr>
            <w:tcW w:w="6236" w:type="dxa"/>
            <w:vAlign w:val="center"/>
          </w:tcPr>
          <w:p w14:paraId="4212012D" w14:textId="77777777" w:rsidR="00364E0E" w:rsidRPr="00EC504D" w:rsidRDefault="00364E0E" w:rsidP="00EC504D">
            <w:pPr>
              <w:tabs>
                <w:tab w:val="left" w:pos="360"/>
              </w:tabs>
              <w:ind w:right="-450"/>
              <w:rPr>
                <w:rFonts w:ascii="Arial" w:hAnsi="Arial"/>
              </w:rPr>
            </w:pPr>
          </w:p>
        </w:tc>
      </w:tr>
      <w:tr w:rsidR="00985AEA" w:rsidRPr="00EC504D" w14:paraId="73A70294" w14:textId="77777777" w:rsidTr="005D607A">
        <w:trPr>
          <w:trHeight w:hRule="exact" w:val="567"/>
        </w:trPr>
        <w:tc>
          <w:tcPr>
            <w:tcW w:w="9242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2D3D533" w14:textId="77777777" w:rsidR="00EC504D" w:rsidRPr="00EC504D" w:rsidRDefault="00985AEA" w:rsidP="00EC504D">
            <w:pPr>
              <w:tabs>
                <w:tab w:val="left" w:pos="360"/>
              </w:tabs>
              <w:ind w:right="-446"/>
              <w:rPr>
                <w:rFonts w:ascii="Arial" w:hAnsi="Arial"/>
                <w:b/>
                <w:sz w:val="22"/>
                <w:szCs w:val="22"/>
              </w:rPr>
            </w:pPr>
            <w:r w:rsidRPr="00EC504D">
              <w:rPr>
                <w:rFonts w:ascii="Arial" w:hAnsi="Arial"/>
                <w:b/>
                <w:sz w:val="22"/>
                <w:szCs w:val="22"/>
              </w:rPr>
              <w:t>Résumé du projet</w:t>
            </w:r>
          </w:p>
        </w:tc>
      </w:tr>
      <w:tr w:rsidR="00B174EE" w:rsidRPr="00EC504D" w14:paraId="492ABC4A" w14:textId="77777777" w:rsidTr="00773C42">
        <w:trPr>
          <w:trHeight w:hRule="exact" w:val="8526"/>
        </w:trPr>
        <w:tc>
          <w:tcPr>
            <w:tcW w:w="924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AEE09" w14:textId="77777777" w:rsidR="00B174EE" w:rsidRPr="00635472" w:rsidRDefault="00B174EE" w:rsidP="00EC504D">
            <w:pPr>
              <w:tabs>
                <w:tab w:val="left" w:pos="360"/>
              </w:tabs>
              <w:ind w:right="-446"/>
              <w:rPr>
                <w:rFonts w:ascii="Arial" w:hAnsi="Arial"/>
                <w:b/>
                <w:sz w:val="20"/>
                <w:szCs w:val="22"/>
              </w:rPr>
            </w:pPr>
          </w:p>
        </w:tc>
      </w:tr>
    </w:tbl>
    <w:p w14:paraId="078647BD" w14:textId="77777777" w:rsidR="00364E0E" w:rsidRPr="00773C42" w:rsidRDefault="00364E0E" w:rsidP="00EC504D">
      <w:pPr>
        <w:rPr>
          <w:rFonts w:ascii="Arial" w:hAnsi="Arial"/>
          <w:sz w:val="20"/>
        </w:rPr>
      </w:pPr>
    </w:p>
    <w:p w14:paraId="457AE3DE" w14:textId="77777777" w:rsidR="000647EF" w:rsidRPr="00FE154B" w:rsidRDefault="00985AEA" w:rsidP="00EC504D">
      <w:pPr>
        <w:pStyle w:val="Titre1"/>
        <w:tabs>
          <w:tab w:val="left" w:pos="360"/>
        </w:tabs>
        <w:jc w:val="left"/>
        <w:rPr>
          <w:rFonts w:ascii="Arial" w:hAnsi="Arial"/>
          <w:szCs w:val="22"/>
        </w:rPr>
      </w:pPr>
      <w:r w:rsidRPr="00EC504D">
        <w:rPr>
          <w:rFonts w:ascii="Arial" w:hAnsi="Arial"/>
          <w:sz w:val="20"/>
        </w:rPr>
        <w:br w:type="page"/>
      </w:r>
      <w:r w:rsidR="00E32D10" w:rsidRPr="00FE154B">
        <w:rPr>
          <w:rFonts w:ascii="Arial" w:hAnsi="Arial"/>
          <w:sz w:val="22"/>
        </w:rPr>
        <w:lastRenderedPageBreak/>
        <w:t>Description du p</w:t>
      </w:r>
      <w:r w:rsidR="000B3B42" w:rsidRPr="00FE154B">
        <w:rPr>
          <w:rFonts w:ascii="Arial" w:hAnsi="Arial"/>
          <w:sz w:val="22"/>
        </w:rPr>
        <w:t xml:space="preserve">rojet de recherche incluant </w:t>
      </w:r>
      <w:r w:rsidR="00F62BEA" w:rsidRPr="00FE154B">
        <w:rPr>
          <w:rFonts w:ascii="Arial" w:hAnsi="Arial"/>
          <w:sz w:val="22"/>
        </w:rPr>
        <w:t xml:space="preserve">les données </w:t>
      </w:r>
      <w:r w:rsidR="000B3B42" w:rsidRPr="00FE154B">
        <w:rPr>
          <w:rFonts w:ascii="Arial" w:hAnsi="Arial"/>
          <w:sz w:val="22"/>
        </w:rPr>
        <w:t>préliminaires et autres</w:t>
      </w:r>
      <w:r w:rsidR="000B3629" w:rsidRPr="00FE154B">
        <w:rPr>
          <w:rFonts w:ascii="Arial" w:hAnsi="Arial"/>
          <w:sz w:val="22"/>
        </w:rPr>
        <w:t xml:space="preserve"> tableaux</w:t>
      </w:r>
      <w:r w:rsidR="000B3B42" w:rsidRPr="00FE154B">
        <w:rPr>
          <w:rFonts w:ascii="Arial" w:hAnsi="Arial"/>
          <w:sz w:val="22"/>
        </w:rPr>
        <w:t>/</w:t>
      </w:r>
      <w:r w:rsidR="000B3629" w:rsidRPr="00FE154B">
        <w:rPr>
          <w:rFonts w:ascii="Arial" w:hAnsi="Arial"/>
          <w:sz w:val="22"/>
        </w:rPr>
        <w:t>figures</w:t>
      </w:r>
      <w:r w:rsidR="00F62BEA" w:rsidRPr="00FE154B">
        <w:rPr>
          <w:rFonts w:ascii="Arial" w:hAnsi="Arial"/>
          <w:sz w:val="22"/>
        </w:rPr>
        <w:t xml:space="preserve">, mais excluant </w:t>
      </w:r>
      <w:r w:rsidR="00EC0A33" w:rsidRPr="00FE154B">
        <w:rPr>
          <w:rFonts w:ascii="Arial" w:hAnsi="Arial"/>
          <w:sz w:val="22"/>
        </w:rPr>
        <w:t xml:space="preserve">les références bibliographiques </w:t>
      </w:r>
      <w:r w:rsidR="009F5659" w:rsidRPr="00FE154B">
        <w:rPr>
          <w:rFonts w:ascii="Arial" w:hAnsi="Arial"/>
          <w:sz w:val="22"/>
        </w:rPr>
        <w:t>(</w:t>
      </w:r>
      <w:r w:rsidR="001379B2" w:rsidRPr="00FE154B">
        <w:rPr>
          <w:rFonts w:ascii="Arial" w:hAnsi="Arial"/>
          <w:sz w:val="22"/>
        </w:rPr>
        <w:t>3 page</w:t>
      </w:r>
      <w:r w:rsidR="009F5659" w:rsidRPr="00FE154B">
        <w:rPr>
          <w:rFonts w:ascii="Arial" w:hAnsi="Arial"/>
          <w:sz w:val="22"/>
        </w:rPr>
        <w:t>s)</w:t>
      </w:r>
    </w:p>
    <w:p w14:paraId="788A0104" w14:textId="46778DC3" w:rsidR="00635472" w:rsidRPr="00B854D0" w:rsidRDefault="00635472">
      <w:pPr>
        <w:rPr>
          <w:rFonts w:ascii="Arial" w:hAnsi="Arial"/>
          <w:sz w:val="20"/>
        </w:rPr>
      </w:pPr>
      <w:r>
        <w:rPr>
          <w:rFonts w:ascii="Arial" w:hAnsi="Arial"/>
        </w:rPr>
        <w:br w:type="page"/>
      </w:r>
    </w:p>
    <w:p w14:paraId="6155FBF9" w14:textId="50CED020" w:rsidR="005D607A" w:rsidRPr="00FE154B" w:rsidRDefault="005D607A">
      <w:pPr>
        <w:rPr>
          <w:rFonts w:ascii="Arial" w:hAnsi="Arial"/>
          <w:b/>
          <w:sz w:val="22"/>
        </w:rPr>
      </w:pPr>
      <w:r w:rsidRPr="00FE154B">
        <w:rPr>
          <w:rFonts w:ascii="Arial" w:hAnsi="Arial"/>
          <w:b/>
          <w:sz w:val="22"/>
        </w:rPr>
        <w:lastRenderedPageBreak/>
        <w:t>Projet de recherche</w:t>
      </w:r>
      <w:r w:rsidR="00B854D0">
        <w:rPr>
          <w:rFonts w:ascii="Arial" w:hAnsi="Arial"/>
          <w:b/>
          <w:sz w:val="22"/>
        </w:rPr>
        <w:t xml:space="preserve"> (2)</w:t>
      </w:r>
    </w:p>
    <w:p w14:paraId="3AB07386" w14:textId="77777777" w:rsidR="005D607A" w:rsidRPr="00FE154B" w:rsidRDefault="005D607A">
      <w:pPr>
        <w:rPr>
          <w:rFonts w:ascii="Arial" w:hAnsi="Arial"/>
          <w:sz w:val="20"/>
        </w:rPr>
      </w:pPr>
    </w:p>
    <w:p w14:paraId="1E4C9D05" w14:textId="77777777" w:rsidR="00635472" w:rsidRPr="005D607A" w:rsidRDefault="00635472">
      <w:pPr>
        <w:rPr>
          <w:rFonts w:ascii="Arial" w:hAnsi="Arial"/>
          <w:b/>
        </w:rPr>
      </w:pPr>
      <w:r w:rsidRPr="005D607A">
        <w:rPr>
          <w:rFonts w:ascii="Arial" w:hAnsi="Arial"/>
          <w:b/>
        </w:rPr>
        <w:br w:type="page"/>
      </w:r>
    </w:p>
    <w:p w14:paraId="7C308B46" w14:textId="42659E96" w:rsidR="005D607A" w:rsidRPr="00FE154B" w:rsidRDefault="005D607A" w:rsidP="005D607A">
      <w:pPr>
        <w:rPr>
          <w:rFonts w:ascii="Arial" w:hAnsi="Arial"/>
          <w:b/>
          <w:sz w:val="22"/>
        </w:rPr>
      </w:pPr>
      <w:r w:rsidRPr="00FE154B">
        <w:rPr>
          <w:rFonts w:ascii="Arial" w:hAnsi="Arial"/>
          <w:b/>
          <w:sz w:val="22"/>
        </w:rPr>
        <w:lastRenderedPageBreak/>
        <w:t>Projet de recherche</w:t>
      </w:r>
      <w:r w:rsidR="00B854D0">
        <w:rPr>
          <w:rFonts w:ascii="Arial" w:hAnsi="Arial"/>
          <w:b/>
          <w:sz w:val="22"/>
        </w:rPr>
        <w:t xml:space="preserve"> (3)</w:t>
      </w:r>
    </w:p>
    <w:p w14:paraId="6D5C010D" w14:textId="77777777" w:rsidR="005D607A" w:rsidRPr="005D607A" w:rsidRDefault="005D607A" w:rsidP="005D607A">
      <w:pPr>
        <w:rPr>
          <w:rFonts w:ascii="Arial" w:hAnsi="Arial"/>
        </w:rPr>
      </w:pPr>
    </w:p>
    <w:p w14:paraId="7DA13CE4" w14:textId="77777777" w:rsidR="00F62BEA" w:rsidRPr="00EC504D" w:rsidRDefault="00F62BEA" w:rsidP="00EC504D">
      <w:pPr>
        <w:rPr>
          <w:rFonts w:ascii="Arial" w:hAnsi="Arial"/>
        </w:rPr>
      </w:pPr>
      <w:r w:rsidRPr="00EC504D">
        <w:rPr>
          <w:rFonts w:ascii="Arial" w:hAnsi="Arial"/>
        </w:rPr>
        <w:br w:type="page"/>
      </w:r>
    </w:p>
    <w:p w14:paraId="2DA9E9B2" w14:textId="77777777" w:rsidR="005D607A" w:rsidRPr="00FE154B" w:rsidRDefault="005D607A" w:rsidP="005D607A">
      <w:pPr>
        <w:tabs>
          <w:tab w:val="left" w:pos="360"/>
        </w:tabs>
        <w:rPr>
          <w:rFonts w:ascii="Arial" w:hAnsi="Arial"/>
          <w:sz w:val="22"/>
        </w:rPr>
      </w:pPr>
      <w:r w:rsidRPr="00FE154B">
        <w:rPr>
          <w:rFonts w:ascii="Arial" w:hAnsi="Arial"/>
          <w:b/>
          <w:sz w:val="22"/>
        </w:rPr>
        <w:lastRenderedPageBreak/>
        <w:t>Références bibliographiques (1 page)</w:t>
      </w:r>
    </w:p>
    <w:p w14:paraId="6A7716AC" w14:textId="77777777" w:rsidR="00F62BEA" w:rsidRPr="00635472" w:rsidRDefault="00F62BEA" w:rsidP="00EC504D">
      <w:pPr>
        <w:rPr>
          <w:rFonts w:ascii="Arial" w:hAnsi="Arial"/>
          <w:sz w:val="20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60"/>
      </w:tblGrid>
      <w:tr w:rsidR="00F62BEA" w:rsidRPr="00EC504D" w14:paraId="224BF48F" w14:textId="77777777" w:rsidTr="00DC5528">
        <w:trPr>
          <w:cantSplit/>
          <w:trHeight w:hRule="exact" w:val="12449"/>
        </w:trPr>
        <w:tc>
          <w:tcPr>
            <w:tcW w:w="9360" w:type="dxa"/>
          </w:tcPr>
          <w:p w14:paraId="3DC25D66" w14:textId="77777777" w:rsidR="00F62BEA" w:rsidRDefault="00F62BEA" w:rsidP="005D607A">
            <w:pPr>
              <w:tabs>
                <w:tab w:val="left" w:pos="360"/>
              </w:tabs>
              <w:rPr>
                <w:rFonts w:ascii="Arial" w:hAnsi="Arial"/>
                <w:sz w:val="20"/>
              </w:rPr>
            </w:pPr>
          </w:p>
          <w:p w14:paraId="02B44AFA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5E9832F7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53603EBF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6692EFD4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70C417EA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14D17313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0916BD0E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1352EE49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6F82DE23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74405664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095100A1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0BBCE512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413B59D7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192511F2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0AB587D3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3383F86E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36CE32AA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387EF046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0A50CB05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24386374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5B72D0B9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4197FAE8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486093CB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33F80237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78B833DB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17B7E9A5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46D21C10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52C73F28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556463C7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57B2221D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3B8BDBBA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69186A1E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28DE5DB0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6EC4621A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0184BB14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772497FD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427C26FA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28793AB7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000AF45F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1CB4D3C9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4F3B4509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7EF20492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79071E5B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117083FD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017E0D40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2E563930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781A5FE1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1172B28F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3570CB50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547004B1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4C2273C4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41E26B41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03A4E749" w14:textId="77777777" w:rsid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67F72A34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78146BEC" w14:textId="77777777" w:rsidR="005E7AC3" w:rsidRPr="005E7AC3" w:rsidRDefault="005E7AC3" w:rsidP="005E7AC3">
            <w:pPr>
              <w:rPr>
                <w:rFonts w:ascii="Arial" w:hAnsi="Arial"/>
                <w:sz w:val="20"/>
              </w:rPr>
            </w:pPr>
          </w:p>
          <w:p w14:paraId="75ADA97C" w14:textId="427D3FEF" w:rsidR="005E7AC3" w:rsidRPr="005E7AC3" w:rsidRDefault="005E7AC3" w:rsidP="005E7AC3">
            <w:pPr>
              <w:tabs>
                <w:tab w:val="left" w:pos="2266"/>
              </w:tabs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ab/>
            </w:r>
          </w:p>
        </w:tc>
      </w:tr>
    </w:tbl>
    <w:p w14:paraId="56F1C4D3" w14:textId="77777777" w:rsidR="005D607A" w:rsidRDefault="005D607A" w:rsidP="005D607A">
      <w:pPr>
        <w:tabs>
          <w:tab w:val="left" w:pos="360"/>
        </w:tabs>
        <w:rPr>
          <w:rFonts w:ascii="Arial" w:hAnsi="Arial"/>
          <w:b/>
          <w:sz w:val="22"/>
        </w:rPr>
      </w:pPr>
      <w:r w:rsidRPr="00FE154B">
        <w:rPr>
          <w:rFonts w:ascii="Arial" w:hAnsi="Arial"/>
          <w:b/>
          <w:sz w:val="22"/>
        </w:rPr>
        <w:lastRenderedPageBreak/>
        <w:t>Budget détaillé (1 page)</w:t>
      </w:r>
    </w:p>
    <w:p w14:paraId="7A423598" w14:textId="1AE22C9B" w:rsidR="003C51C7" w:rsidRPr="003C51C7" w:rsidRDefault="009E79D8" w:rsidP="003C51C7">
      <w:pPr>
        <w:tabs>
          <w:tab w:val="left" w:pos="360"/>
        </w:tabs>
        <w:rPr>
          <w:rFonts w:ascii="Arial" w:hAnsi="Arial"/>
          <w:sz w:val="22"/>
          <w:szCs w:val="22"/>
        </w:rPr>
      </w:pPr>
      <w:r>
        <w:rPr>
          <w:rFonts w:ascii="ArialMT" w:hAnsi="ArialMT"/>
          <w:sz w:val="22"/>
          <w:szCs w:val="22"/>
        </w:rPr>
        <w:t>Importa</w:t>
      </w:r>
      <w:r w:rsidRPr="003C51C7">
        <w:rPr>
          <w:rFonts w:ascii="Arial" w:hAnsi="Arial"/>
          <w:sz w:val="22"/>
          <w:szCs w:val="22"/>
        </w:rPr>
        <w:t xml:space="preserve">nce de bien justifier le projet au plan </w:t>
      </w:r>
      <w:proofErr w:type="spellStart"/>
      <w:r w:rsidRPr="003C51C7">
        <w:rPr>
          <w:rFonts w:ascii="Arial" w:hAnsi="Arial"/>
          <w:sz w:val="22"/>
          <w:szCs w:val="22"/>
        </w:rPr>
        <w:t>budgétaire</w:t>
      </w:r>
      <w:proofErr w:type="spellEnd"/>
      <w:r w:rsidRPr="003C51C7">
        <w:rPr>
          <w:rFonts w:ascii="Arial" w:hAnsi="Arial"/>
          <w:sz w:val="22"/>
          <w:szCs w:val="22"/>
        </w:rPr>
        <w:t xml:space="preserve">, y compris la </w:t>
      </w:r>
      <w:proofErr w:type="spellStart"/>
      <w:r w:rsidRPr="003C51C7">
        <w:rPr>
          <w:rFonts w:ascii="Arial" w:hAnsi="Arial"/>
          <w:sz w:val="22"/>
          <w:szCs w:val="22"/>
        </w:rPr>
        <w:t>complémentarite</w:t>
      </w:r>
      <w:proofErr w:type="spellEnd"/>
      <w:r w:rsidRPr="003C51C7">
        <w:rPr>
          <w:rFonts w:ascii="Arial" w:hAnsi="Arial"/>
          <w:sz w:val="22"/>
          <w:szCs w:val="22"/>
        </w:rPr>
        <w:t>́ des fonds d’autres sources</w:t>
      </w:r>
      <w:r w:rsidR="003C51C7" w:rsidRPr="003C51C7">
        <w:rPr>
          <w:rFonts w:ascii="Arial" w:hAnsi="Arial"/>
          <w:sz w:val="22"/>
          <w:szCs w:val="22"/>
        </w:rPr>
        <w:t xml:space="preserve"> (% de recoupement avec la présente demande).</w:t>
      </w:r>
    </w:p>
    <w:p w14:paraId="280DCA36" w14:textId="3A92A65C" w:rsidR="009E79D8" w:rsidRDefault="009E79D8" w:rsidP="003C51C7">
      <w:pPr>
        <w:pStyle w:val="NormalWeb"/>
        <w:ind w:left="720"/>
      </w:pPr>
    </w:p>
    <w:p w14:paraId="53971CCD" w14:textId="77777777" w:rsidR="009E79D8" w:rsidRPr="009E79D8" w:rsidRDefault="009E79D8" w:rsidP="005D607A">
      <w:pPr>
        <w:tabs>
          <w:tab w:val="left" w:pos="360"/>
        </w:tabs>
        <w:rPr>
          <w:rFonts w:ascii="Arial" w:hAnsi="Arial"/>
          <w:sz w:val="22"/>
          <w:lang w:val="fr-FR"/>
        </w:rPr>
      </w:pPr>
    </w:p>
    <w:p w14:paraId="1418B94F" w14:textId="77777777" w:rsidR="00F62BEA" w:rsidRPr="005D607A" w:rsidRDefault="00F62BEA" w:rsidP="00EC504D">
      <w:pPr>
        <w:rPr>
          <w:rFonts w:ascii="Arial" w:hAnsi="Arial"/>
          <w:b/>
        </w:rPr>
      </w:pPr>
    </w:p>
    <w:p w14:paraId="4412E140" w14:textId="0727A823" w:rsidR="00A90BCE" w:rsidRDefault="00A90BCE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br w:type="page"/>
      </w:r>
    </w:p>
    <w:p w14:paraId="02FF58BD" w14:textId="77777777" w:rsidR="00B64E3C" w:rsidRPr="00FE154B" w:rsidRDefault="00B64E3C" w:rsidP="00B64E3C">
      <w:pPr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lastRenderedPageBreak/>
        <w:t>Réponse aux commentaires du comité évaluateur pour le concours de l’an dernier, s’il y a lieu</w:t>
      </w:r>
      <w:r w:rsidRPr="00FE154B">
        <w:rPr>
          <w:rFonts w:ascii="Arial" w:hAnsi="Arial"/>
          <w:b/>
          <w:sz w:val="22"/>
        </w:rPr>
        <w:t xml:space="preserve"> (1 page)</w:t>
      </w:r>
    </w:p>
    <w:p w14:paraId="18FBF79F" w14:textId="77777777" w:rsidR="00B64E3C" w:rsidRPr="00EC504D" w:rsidRDefault="00B64E3C" w:rsidP="00B64E3C">
      <w:pPr>
        <w:rPr>
          <w:rFonts w:ascii="Arial" w:hAnsi="Arial"/>
          <w:sz w:val="20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60"/>
      </w:tblGrid>
      <w:tr w:rsidR="00B64E3C" w:rsidRPr="00EC504D" w14:paraId="4F7E07DE" w14:textId="77777777" w:rsidTr="00B10CD3">
        <w:trPr>
          <w:cantSplit/>
          <w:trHeight w:hRule="exact" w:val="12206"/>
        </w:trPr>
        <w:tc>
          <w:tcPr>
            <w:tcW w:w="9360" w:type="dxa"/>
          </w:tcPr>
          <w:p w14:paraId="155741A5" w14:textId="77777777" w:rsidR="00B64E3C" w:rsidRPr="00DC5528" w:rsidRDefault="00B64E3C" w:rsidP="00B10CD3">
            <w:pPr>
              <w:tabs>
                <w:tab w:val="left" w:pos="2983"/>
              </w:tabs>
              <w:rPr>
                <w:rFonts w:ascii="Arial" w:hAnsi="Arial"/>
                <w:sz w:val="20"/>
              </w:rPr>
            </w:pPr>
          </w:p>
        </w:tc>
      </w:tr>
    </w:tbl>
    <w:p w14:paraId="2C6E7772" w14:textId="77777777" w:rsidR="00B64E3C" w:rsidRPr="00B64E3C" w:rsidRDefault="00B64E3C" w:rsidP="00B64E3C">
      <w:pPr>
        <w:rPr>
          <w:rFonts w:ascii="Arial" w:hAnsi="Arial"/>
          <w:b/>
          <w:bCs/>
          <w:sz w:val="22"/>
          <w:szCs w:val="22"/>
          <w:lang w:val="fr-FR"/>
        </w:rPr>
      </w:pPr>
      <w:r w:rsidRPr="00B64E3C">
        <w:rPr>
          <w:rFonts w:ascii="Arial" w:hAnsi="Arial"/>
          <w:b/>
          <w:bCs/>
          <w:sz w:val="22"/>
          <w:szCs w:val="22"/>
          <w:lang w:val="fr-FR"/>
        </w:rPr>
        <w:lastRenderedPageBreak/>
        <w:t>Demandes de bourses salariales (si admissible) et de subventions SOUMISES par le candidat principal au cours des DEUX DERNIÈRES ANNÉES (1 page)</w:t>
      </w:r>
    </w:p>
    <w:p w14:paraId="24E915CD" w14:textId="77777777" w:rsidR="00B64E3C" w:rsidRPr="00030C79" w:rsidRDefault="00B64E3C" w:rsidP="00B64E3C">
      <w:pPr>
        <w:rPr>
          <w:rFonts w:ascii="Arial" w:hAnsi="Arial"/>
          <w:b/>
          <w:sz w:val="22"/>
        </w:rPr>
      </w:pPr>
      <w:r w:rsidRPr="00B64E3C">
        <w:rPr>
          <w:rFonts w:ascii="Arial" w:hAnsi="Arial"/>
          <w:sz w:val="20"/>
          <w:szCs w:val="20"/>
          <w:lang w:val="fr-FR"/>
        </w:rPr>
        <w:t>Inscrire l’organisme subventionnaire, le titre du projet, les dates de début et de fin, le montant total (si bourses ou subventions obtenues) et le % de recoupement</w:t>
      </w:r>
      <w:r w:rsidRPr="00030C79">
        <w:rPr>
          <w:rFonts w:ascii="Arial" w:hAnsi="Arial"/>
          <w:sz w:val="20"/>
          <w:szCs w:val="20"/>
          <w:lang w:val="fr-FR"/>
        </w:rPr>
        <w:t xml:space="preserve"> avec la présente demande.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60"/>
      </w:tblGrid>
      <w:tr w:rsidR="00B64E3C" w:rsidRPr="00EC504D" w14:paraId="12EF4F84" w14:textId="77777777" w:rsidTr="00B10CD3">
        <w:trPr>
          <w:trHeight w:hRule="exact" w:val="11720"/>
        </w:trPr>
        <w:tc>
          <w:tcPr>
            <w:tcW w:w="9360" w:type="dxa"/>
          </w:tcPr>
          <w:p w14:paraId="2780CAC2" w14:textId="77777777" w:rsidR="00B64E3C" w:rsidRPr="00EC504D" w:rsidRDefault="00B64E3C" w:rsidP="00B10CD3">
            <w:pPr>
              <w:rPr>
                <w:rFonts w:ascii="Arial" w:hAnsi="Arial"/>
                <w:sz w:val="20"/>
              </w:rPr>
            </w:pPr>
          </w:p>
        </w:tc>
      </w:tr>
    </w:tbl>
    <w:p w14:paraId="176A0788" w14:textId="77777777" w:rsidR="005E598A" w:rsidRPr="00EC504D" w:rsidRDefault="005E598A" w:rsidP="008D495B">
      <w:pPr>
        <w:rPr>
          <w:rFonts w:ascii="Arial" w:hAnsi="Arial"/>
          <w:sz w:val="22"/>
          <w:szCs w:val="22"/>
        </w:rPr>
      </w:pPr>
    </w:p>
    <w:sectPr w:rsidR="005E598A" w:rsidRPr="00EC504D" w:rsidSect="00FE6865">
      <w:headerReference w:type="default" r:id="rId11"/>
      <w:footerReference w:type="default" r:id="rId12"/>
      <w:pgSz w:w="12240" w:h="15840" w:code="1"/>
      <w:pgMar w:top="1078" w:right="1440" w:bottom="1440" w:left="1440" w:header="709" w:footer="70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E9B457" w14:textId="77777777" w:rsidR="002B2A28" w:rsidRDefault="002B2A28">
      <w:r>
        <w:separator/>
      </w:r>
    </w:p>
  </w:endnote>
  <w:endnote w:type="continuationSeparator" w:id="0">
    <w:p w14:paraId="2E354220" w14:textId="77777777" w:rsidR="002B2A28" w:rsidRDefault="002B2A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MT">
    <w:altName w:val="Arial"/>
    <w:panose1 w:val="020B0604020202020204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2F070D" w14:textId="77777777" w:rsidR="005413AF" w:rsidRDefault="005413AF" w:rsidP="0049755E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072E649A" w14:textId="77777777" w:rsidR="005413AF" w:rsidRDefault="005413AF" w:rsidP="000C1AC9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2895E9" w14:textId="77777777" w:rsidR="005413AF" w:rsidRPr="0049755E" w:rsidRDefault="005413AF" w:rsidP="0049755E">
    <w:pPr>
      <w:pStyle w:val="Pieddepage"/>
      <w:tabs>
        <w:tab w:val="clear" w:pos="4320"/>
        <w:tab w:val="clear" w:pos="8640"/>
        <w:tab w:val="right" w:pos="9990"/>
      </w:tabs>
      <w:ind w:right="54"/>
      <w:rPr>
        <w:rFonts w:ascii="Arial" w:hAnsi="Arial"/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5190B6" w14:textId="267D3EF5" w:rsidR="005413AF" w:rsidRPr="00EC504D" w:rsidRDefault="00EC504D" w:rsidP="00EC504D">
    <w:pPr>
      <w:pStyle w:val="Pieddepage"/>
      <w:tabs>
        <w:tab w:val="clear" w:pos="4320"/>
        <w:tab w:val="clear" w:pos="8640"/>
        <w:tab w:val="right" w:pos="9990"/>
      </w:tabs>
      <w:ind w:right="54"/>
      <w:rPr>
        <w:rFonts w:ascii="Arial" w:hAnsi="Arial"/>
        <w:sz w:val="20"/>
        <w:szCs w:val="20"/>
      </w:rPr>
    </w:pPr>
    <w:r w:rsidRPr="00FE154B">
      <w:rPr>
        <w:rFonts w:ascii="Arial" w:hAnsi="Arial"/>
        <w:sz w:val="18"/>
        <w:szCs w:val="20"/>
      </w:rPr>
      <w:t>Formulaire de demande de subvention – Concours 20</w:t>
    </w:r>
    <w:r w:rsidR="002C7A18">
      <w:rPr>
        <w:rFonts w:ascii="Arial" w:hAnsi="Arial"/>
        <w:sz w:val="18"/>
        <w:szCs w:val="20"/>
      </w:rPr>
      <w:t>2</w:t>
    </w:r>
    <w:r w:rsidR="005E7AC3">
      <w:rPr>
        <w:rFonts w:ascii="Arial" w:hAnsi="Arial"/>
        <w:sz w:val="18"/>
        <w:szCs w:val="20"/>
      </w:rPr>
      <w:t>4-2026 de la FQSR</w:t>
    </w:r>
    <w:r w:rsidRPr="00EC504D">
      <w:rPr>
        <w:rFonts w:ascii="Arial" w:hAnsi="Arial"/>
        <w:sz w:val="20"/>
        <w:szCs w:val="20"/>
      </w:rPr>
      <w:tab/>
      <w:t xml:space="preserve">Page </w:t>
    </w:r>
    <w:sdt>
      <w:sdtPr>
        <w:rPr>
          <w:rFonts w:ascii="Arial" w:hAnsi="Arial"/>
          <w:sz w:val="20"/>
          <w:szCs w:val="20"/>
        </w:rPr>
        <w:id w:val="995535678"/>
        <w:docPartObj>
          <w:docPartGallery w:val="Page Numbers (Bottom of Page)"/>
          <w:docPartUnique/>
        </w:docPartObj>
      </w:sdtPr>
      <w:sdtContent>
        <w:r w:rsidRPr="00EC504D">
          <w:rPr>
            <w:rFonts w:ascii="Arial" w:hAnsi="Arial"/>
            <w:sz w:val="20"/>
            <w:szCs w:val="20"/>
          </w:rPr>
          <w:fldChar w:fldCharType="begin"/>
        </w:r>
        <w:r w:rsidRPr="00EC504D">
          <w:rPr>
            <w:rFonts w:ascii="Arial" w:hAnsi="Arial"/>
            <w:sz w:val="20"/>
            <w:szCs w:val="20"/>
          </w:rPr>
          <w:instrText>PAGE   \* MERGEFORMAT</w:instrText>
        </w:r>
        <w:r w:rsidRPr="00EC504D">
          <w:rPr>
            <w:rFonts w:ascii="Arial" w:hAnsi="Arial"/>
            <w:sz w:val="20"/>
            <w:szCs w:val="20"/>
          </w:rPr>
          <w:fldChar w:fldCharType="separate"/>
        </w:r>
        <w:r w:rsidR="004560C2" w:rsidRPr="004560C2">
          <w:rPr>
            <w:rFonts w:ascii="Arial" w:hAnsi="Arial"/>
            <w:noProof/>
            <w:sz w:val="20"/>
            <w:szCs w:val="20"/>
            <w:lang w:val="fr-FR"/>
          </w:rPr>
          <w:t>2</w:t>
        </w:r>
        <w:r w:rsidRPr="00EC504D">
          <w:rPr>
            <w:rFonts w:ascii="Arial" w:hAnsi="Arial"/>
            <w:sz w:val="20"/>
            <w:szCs w:val="20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A3DABB" w14:textId="77777777" w:rsidR="002B2A28" w:rsidRDefault="002B2A28">
      <w:r>
        <w:separator/>
      </w:r>
    </w:p>
  </w:footnote>
  <w:footnote w:type="continuationSeparator" w:id="0">
    <w:p w14:paraId="69F08418" w14:textId="77777777" w:rsidR="002B2A28" w:rsidRDefault="002B2A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E80839" w14:textId="51F9899E" w:rsidR="00760BC2" w:rsidRPr="002C5CA0" w:rsidRDefault="002C5CA0" w:rsidP="002C5CA0">
    <w:pPr>
      <w:pStyle w:val="En-tte"/>
      <w:tabs>
        <w:tab w:val="clear" w:pos="4320"/>
        <w:tab w:val="clear" w:pos="8640"/>
        <w:tab w:val="right" w:pos="9990"/>
      </w:tabs>
      <w:ind w:left="-426" w:right="-563"/>
      <w:rPr>
        <w:rFonts w:ascii="Arial" w:hAnsi="Arial"/>
        <w:sz w:val="22"/>
        <w:szCs w:val="22"/>
      </w:rPr>
    </w:pPr>
    <w:r>
      <w:rPr>
        <w:noProof/>
        <w:lang w:eastAsia="fr-FR"/>
      </w:rPr>
      <w:drawing>
        <wp:inline distT="0" distB="0" distL="0" distR="0" wp14:anchorId="70D2A87B" wp14:editId="7D62B60F">
          <wp:extent cx="2387600" cy="1117600"/>
          <wp:effectExtent l="0" t="0" r="0" b="0"/>
          <wp:docPr id="558898623" name="Image 558898623" descr="Une image contenant texte, Police, logo, Graphique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8898623" name="Image 558898623" descr="Une image contenant texte, Police, logo, Graphique&#10;&#10;Description générée automatiquement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87600" cy="1117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lledutableau"/>
      <w:tblW w:w="0" w:type="auto"/>
      <w:jc w:val="right"/>
      <w:tblLook w:val="04A0" w:firstRow="1" w:lastRow="0" w:firstColumn="1" w:lastColumn="0" w:noHBand="0" w:noVBand="1"/>
    </w:tblPr>
    <w:tblGrid>
      <w:gridCol w:w="2397"/>
      <w:gridCol w:w="3413"/>
    </w:tblGrid>
    <w:tr w:rsidR="006E2024" w:rsidRPr="005D607A" w14:paraId="6C69302E" w14:textId="77777777" w:rsidTr="005D607A">
      <w:trPr>
        <w:trHeight w:hRule="exact" w:val="425"/>
        <w:jc w:val="right"/>
      </w:trPr>
      <w:tc>
        <w:tcPr>
          <w:tcW w:w="2397" w:type="dxa"/>
          <w:vAlign w:val="center"/>
        </w:tcPr>
        <w:p w14:paraId="5DB71D77" w14:textId="77777777" w:rsidR="006E2024" w:rsidRPr="005D607A" w:rsidRDefault="006E2024" w:rsidP="005D607A">
          <w:pPr>
            <w:pStyle w:val="En-tte"/>
            <w:tabs>
              <w:tab w:val="clear" w:pos="4320"/>
              <w:tab w:val="clear" w:pos="8640"/>
              <w:tab w:val="right" w:pos="6480"/>
              <w:tab w:val="right" w:pos="10350"/>
            </w:tabs>
            <w:rPr>
              <w:rFonts w:ascii="Arial" w:hAnsi="Arial"/>
              <w:b/>
              <w:sz w:val="22"/>
              <w:szCs w:val="22"/>
            </w:rPr>
          </w:pPr>
          <w:r w:rsidRPr="005D607A">
            <w:rPr>
              <w:rFonts w:ascii="Arial" w:hAnsi="Arial"/>
              <w:b/>
              <w:sz w:val="22"/>
              <w:szCs w:val="22"/>
            </w:rPr>
            <w:t>Candidat principal</w:t>
          </w:r>
        </w:p>
      </w:tc>
      <w:tc>
        <w:tcPr>
          <w:tcW w:w="3413" w:type="dxa"/>
          <w:vAlign w:val="center"/>
        </w:tcPr>
        <w:p w14:paraId="54F23F09" w14:textId="6E3C102D" w:rsidR="006E2024" w:rsidRPr="005D607A" w:rsidRDefault="006E2024" w:rsidP="005D607A">
          <w:pPr>
            <w:pStyle w:val="En-tte"/>
            <w:tabs>
              <w:tab w:val="clear" w:pos="4320"/>
              <w:tab w:val="clear" w:pos="8640"/>
              <w:tab w:val="right" w:pos="6480"/>
              <w:tab w:val="right" w:pos="10350"/>
            </w:tabs>
            <w:rPr>
              <w:rFonts w:ascii="Arial" w:hAnsi="Arial"/>
              <w:sz w:val="22"/>
              <w:szCs w:val="22"/>
            </w:rPr>
          </w:pPr>
        </w:p>
      </w:tc>
    </w:tr>
  </w:tbl>
  <w:p w14:paraId="1A6A54D7" w14:textId="77777777" w:rsidR="006E2024" w:rsidRPr="00D84861" w:rsidRDefault="006E2024" w:rsidP="00486EB9">
    <w:pPr>
      <w:pStyle w:val="En-tte"/>
      <w:tabs>
        <w:tab w:val="clear" w:pos="4320"/>
        <w:tab w:val="clear" w:pos="8640"/>
        <w:tab w:val="right" w:pos="6480"/>
        <w:tab w:val="right" w:pos="10350"/>
      </w:tabs>
      <w:spacing w:before="60"/>
      <w:rPr>
        <w:rFonts w:ascii="Arial" w:hAnsi="Arial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6E5A0CB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3D7A28"/>
    <w:multiLevelType w:val="multilevel"/>
    <w:tmpl w:val="27D44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531373"/>
    <w:multiLevelType w:val="multilevel"/>
    <w:tmpl w:val="8CD093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FA43115"/>
    <w:multiLevelType w:val="hybridMultilevel"/>
    <w:tmpl w:val="1996DF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50687D"/>
    <w:multiLevelType w:val="singleLevel"/>
    <w:tmpl w:val="0C0C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1D034452"/>
    <w:multiLevelType w:val="hybridMultilevel"/>
    <w:tmpl w:val="687E1ACA"/>
    <w:lvl w:ilvl="0" w:tplc="B55C3BC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0563454"/>
    <w:multiLevelType w:val="multilevel"/>
    <w:tmpl w:val="72522D1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2000242"/>
    <w:multiLevelType w:val="multilevel"/>
    <w:tmpl w:val="72522D1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3465F77"/>
    <w:multiLevelType w:val="hybridMultilevel"/>
    <w:tmpl w:val="5B5A286C"/>
    <w:lvl w:ilvl="0" w:tplc="0C0C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8613E56"/>
    <w:multiLevelType w:val="hybridMultilevel"/>
    <w:tmpl w:val="42BEFC10"/>
    <w:lvl w:ilvl="0" w:tplc="0C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DD1AC6"/>
    <w:multiLevelType w:val="hybridMultilevel"/>
    <w:tmpl w:val="C00E8F5A"/>
    <w:lvl w:ilvl="0" w:tplc="3042C682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10B3569"/>
    <w:multiLevelType w:val="hybridMultilevel"/>
    <w:tmpl w:val="9A66DA80"/>
    <w:lvl w:ilvl="0" w:tplc="999CA4EE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  <w:szCs w:val="20"/>
      </w:rPr>
    </w:lvl>
    <w:lvl w:ilvl="1" w:tplc="0C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2AA6598"/>
    <w:multiLevelType w:val="multilevel"/>
    <w:tmpl w:val="75CA6AE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19E7DE8"/>
    <w:multiLevelType w:val="multilevel"/>
    <w:tmpl w:val="F342E11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2AD31D8"/>
    <w:multiLevelType w:val="multilevel"/>
    <w:tmpl w:val="E3BE88E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5D128B1"/>
    <w:multiLevelType w:val="multilevel"/>
    <w:tmpl w:val="68BA0C5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6240BE7"/>
    <w:multiLevelType w:val="multilevel"/>
    <w:tmpl w:val="8CD093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81E6194"/>
    <w:multiLevelType w:val="multilevel"/>
    <w:tmpl w:val="72522D1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8570722"/>
    <w:multiLevelType w:val="hybridMultilevel"/>
    <w:tmpl w:val="8CD093A2"/>
    <w:lvl w:ilvl="0" w:tplc="0C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A77093E"/>
    <w:multiLevelType w:val="multilevel"/>
    <w:tmpl w:val="72522D1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E350D69"/>
    <w:multiLevelType w:val="multilevel"/>
    <w:tmpl w:val="C736EB0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32876A2"/>
    <w:multiLevelType w:val="multilevel"/>
    <w:tmpl w:val="C736EB0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9500CEB"/>
    <w:multiLevelType w:val="hybridMultilevel"/>
    <w:tmpl w:val="893AEA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97F2D4A"/>
    <w:multiLevelType w:val="multilevel"/>
    <w:tmpl w:val="72522D1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9B2537B"/>
    <w:multiLevelType w:val="hybridMultilevel"/>
    <w:tmpl w:val="E00CB128"/>
    <w:lvl w:ilvl="0" w:tplc="17B4A884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  <w:szCs w:val="20"/>
      </w:rPr>
    </w:lvl>
    <w:lvl w:ilvl="1" w:tplc="0C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E466D96"/>
    <w:multiLevelType w:val="hybridMultilevel"/>
    <w:tmpl w:val="72522D10"/>
    <w:lvl w:ilvl="0" w:tplc="313E92A6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  <w:szCs w:val="20"/>
      </w:rPr>
    </w:lvl>
    <w:lvl w:ilvl="1" w:tplc="0C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EE82749"/>
    <w:multiLevelType w:val="singleLevel"/>
    <w:tmpl w:val="0C0C000F"/>
    <w:lvl w:ilvl="0">
      <w:start w:val="1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7" w15:restartNumberingAfterBreak="0">
    <w:nsid w:val="62023D03"/>
    <w:multiLevelType w:val="multilevel"/>
    <w:tmpl w:val="72522D1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635500C"/>
    <w:multiLevelType w:val="multilevel"/>
    <w:tmpl w:val="72522D1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7F866FD"/>
    <w:multiLevelType w:val="hybridMultilevel"/>
    <w:tmpl w:val="79AC5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E96E01"/>
    <w:multiLevelType w:val="multilevel"/>
    <w:tmpl w:val="72522D1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1BF0F93"/>
    <w:multiLevelType w:val="multilevel"/>
    <w:tmpl w:val="8CD093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71DB2195"/>
    <w:multiLevelType w:val="singleLevel"/>
    <w:tmpl w:val="0C0C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3" w15:restartNumberingAfterBreak="0">
    <w:nsid w:val="73723892"/>
    <w:multiLevelType w:val="hybridMultilevel"/>
    <w:tmpl w:val="E87466BE"/>
    <w:lvl w:ilvl="0" w:tplc="8B3AB478">
      <w:start w:val="5"/>
      <w:numFmt w:val="none"/>
      <w:lvlText w:val="9a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  <w:szCs w:val="20"/>
      </w:rPr>
    </w:lvl>
    <w:lvl w:ilvl="1" w:tplc="0C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62F2D56"/>
    <w:multiLevelType w:val="singleLevel"/>
    <w:tmpl w:val="0C0C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1352761059">
    <w:abstractNumId w:val="34"/>
  </w:num>
  <w:num w:numId="2" w16cid:durableId="364985897">
    <w:abstractNumId w:val="32"/>
  </w:num>
  <w:num w:numId="3" w16cid:durableId="916669570">
    <w:abstractNumId w:val="4"/>
  </w:num>
  <w:num w:numId="4" w16cid:durableId="67307437">
    <w:abstractNumId w:val="26"/>
  </w:num>
  <w:num w:numId="5" w16cid:durableId="798450925">
    <w:abstractNumId w:val="18"/>
  </w:num>
  <w:num w:numId="6" w16cid:durableId="315956141">
    <w:abstractNumId w:val="16"/>
  </w:num>
  <w:num w:numId="7" w16cid:durableId="1341809461">
    <w:abstractNumId w:val="25"/>
  </w:num>
  <w:num w:numId="8" w16cid:durableId="1871794527">
    <w:abstractNumId w:val="20"/>
  </w:num>
  <w:num w:numId="9" w16cid:durableId="121198440">
    <w:abstractNumId w:val="5"/>
  </w:num>
  <w:num w:numId="10" w16cid:durableId="1424719573">
    <w:abstractNumId w:val="21"/>
  </w:num>
  <w:num w:numId="11" w16cid:durableId="767652092">
    <w:abstractNumId w:val="13"/>
  </w:num>
  <w:num w:numId="12" w16cid:durableId="1238784871">
    <w:abstractNumId w:val="14"/>
  </w:num>
  <w:num w:numId="13" w16cid:durableId="2146192546">
    <w:abstractNumId w:val="15"/>
  </w:num>
  <w:num w:numId="14" w16cid:durableId="528302136">
    <w:abstractNumId w:val="12"/>
  </w:num>
  <w:num w:numId="15" w16cid:durableId="1797917071">
    <w:abstractNumId w:val="30"/>
  </w:num>
  <w:num w:numId="16" w16cid:durableId="1651709417">
    <w:abstractNumId w:val="33"/>
  </w:num>
  <w:num w:numId="17" w16cid:durableId="1118136554">
    <w:abstractNumId w:val="27"/>
  </w:num>
  <w:num w:numId="18" w16cid:durableId="1260913769">
    <w:abstractNumId w:val="7"/>
  </w:num>
  <w:num w:numId="19" w16cid:durableId="1654989389">
    <w:abstractNumId w:val="24"/>
  </w:num>
  <w:num w:numId="20" w16cid:durableId="863903338">
    <w:abstractNumId w:val="28"/>
  </w:num>
  <w:num w:numId="21" w16cid:durableId="620962756">
    <w:abstractNumId w:val="11"/>
  </w:num>
  <w:num w:numId="22" w16cid:durableId="586504305">
    <w:abstractNumId w:val="31"/>
  </w:num>
  <w:num w:numId="23" w16cid:durableId="1849557875">
    <w:abstractNumId w:val="10"/>
  </w:num>
  <w:num w:numId="24" w16cid:durableId="1895004716">
    <w:abstractNumId w:val="0"/>
  </w:num>
  <w:num w:numId="25" w16cid:durableId="1670711213">
    <w:abstractNumId w:val="2"/>
  </w:num>
  <w:num w:numId="26" w16cid:durableId="1968927118">
    <w:abstractNumId w:val="17"/>
  </w:num>
  <w:num w:numId="27" w16cid:durableId="484125300">
    <w:abstractNumId w:val="23"/>
  </w:num>
  <w:num w:numId="28" w16cid:durableId="1917013691">
    <w:abstractNumId w:val="19"/>
  </w:num>
  <w:num w:numId="29" w16cid:durableId="1098407537">
    <w:abstractNumId w:val="6"/>
  </w:num>
  <w:num w:numId="30" w16cid:durableId="1114254794">
    <w:abstractNumId w:val="3"/>
  </w:num>
  <w:num w:numId="31" w16cid:durableId="1515076109">
    <w:abstractNumId w:val="22"/>
  </w:num>
  <w:num w:numId="32" w16cid:durableId="896864911">
    <w:abstractNumId w:val="29"/>
  </w:num>
  <w:num w:numId="33" w16cid:durableId="922186089">
    <w:abstractNumId w:val="8"/>
  </w:num>
  <w:num w:numId="34" w16cid:durableId="1442601490">
    <w:abstractNumId w:val="9"/>
  </w:num>
  <w:num w:numId="35" w16cid:durableId="20761206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embedSystemFonts/>
  <w:proofState w:spelling="clean" w:grammar="clean"/>
  <w:attachedTemplate r:id="rId1"/>
  <w:documentProtection w:edit="forms" w:formatting="1" w:enforcement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5962"/>
    <w:rsid w:val="00000026"/>
    <w:rsid w:val="00020C41"/>
    <w:rsid w:val="00027012"/>
    <w:rsid w:val="00027AEE"/>
    <w:rsid w:val="00033E85"/>
    <w:rsid w:val="00054A7C"/>
    <w:rsid w:val="0006078C"/>
    <w:rsid w:val="000647EF"/>
    <w:rsid w:val="0006713D"/>
    <w:rsid w:val="00075ADC"/>
    <w:rsid w:val="00076989"/>
    <w:rsid w:val="00090038"/>
    <w:rsid w:val="000919C6"/>
    <w:rsid w:val="00094B78"/>
    <w:rsid w:val="000A58BD"/>
    <w:rsid w:val="000B0221"/>
    <w:rsid w:val="000B3629"/>
    <w:rsid w:val="000B3B42"/>
    <w:rsid w:val="000C1AC9"/>
    <w:rsid w:val="000C1BC8"/>
    <w:rsid w:val="000C1F44"/>
    <w:rsid w:val="000C64C6"/>
    <w:rsid w:val="000D188C"/>
    <w:rsid w:val="000D1C49"/>
    <w:rsid w:val="000F1361"/>
    <w:rsid w:val="00113F55"/>
    <w:rsid w:val="0013743A"/>
    <w:rsid w:val="001379B2"/>
    <w:rsid w:val="00142883"/>
    <w:rsid w:val="0014324A"/>
    <w:rsid w:val="00147FEF"/>
    <w:rsid w:val="00153E69"/>
    <w:rsid w:val="0017271A"/>
    <w:rsid w:val="00176717"/>
    <w:rsid w:val="0018063A"/>
    <w:rsid w:val="001E0F1C"/>
    <w:rsid w:val="001E1FB1"/>
    <w:rsid w:val="00205962"/>
    <w:rsid w:val="002145EF"/>
    <w:rsid w:val="00216965"/>
    <w:rsid w:val="00227BF4"/>
    <w:rsid w:val="002359CF"/>
    <w:rsid w:val="00255223"/>
    <w:rsid w:val="00291B2F"/>
    <w:rsid w:val="00292105"/>
    <w:rsid w:val="002B2A28"/>
    <w:rsid w:val="002C3CED"/>
    <w:rsid w:val="002C5CA0"/>
    <w:rsid w:val="002C7A18"/>
    <w:rsid w:val="002D2C29"/>
    <w:rsid w:val="002F0326"/>
    <w:rsid w:val="00301DCF"/>
    <w:rsid w:val="003138FB"/>
    <w:rsid w:val="003218D4"/>
    <w:rsid w:val="00326B01"/>
    <w:rsid w:val="0033366A"/>
    <w:rsid w:val="00337DEC"/>
    <w:rsid w:val="003572AC"/>
    <w:rsid w:val="00364E0E"/>
    <w:rsid w:val="00366066"/>
    <w:rsid w:val="003A2BD3"/>
    <w:rsid w:val="003C51C7"/>
    <w:rsid w:val="003D377C"/>
    <w:rsid w:val="003D7D6C"/>
    <w:rsid w:val="00401CB1"/>
    <w:rsid w:val="0041047E"/>
    <w:rsid w:val="004106A8"/>
    <w:rsid w:val="00411BA7"/>
    <w:rsid w:val="00441F76"/>
    <w:rsid w:val="004560C2"/>
    <w:rsid w:val="004648AA"/>
    <w:rsid w:val="00486EB9"/>
    <w:rsid w:val="00491E37"/>
    <w:rsid w:val="00496C5C"/>
    <w:rsid w:val="0049755E"/>
    <w:rsid w:val="004B3D0D"/>
    <w:rsid w:val="004B48A7"/>
    <w:rsid w:val="004C54B3"/>
    <w:rsid w:val="00531EB3"/>
    <w:rsid w:val="00541368"/>
    <w:rsid w:val="005413AF"/>
    <w:rsid w:val="00551C61"/>
    <w:rsid w:val="00551F39"/>
    <w:rsid w:val="005664ED"/>
    <w:rsid w:val="00572B58"/>
    <w:rsid w:val="00575E77"/>
    <w:rsid w:val="005776B6"/>
    <w:rsid w:val="0059012F"/>
    <w:rsid w:val="00593AA4"/>
    <w:rsid w:val="005A5F39"/>
    <w:rsid w:val="005B57A0"/>
    <w:rsid w:val="005D607A"/>
    <w:rsid w:val="005E598A"/>
    <w:rsid w:val="005E7AC3"/>
    <w:rsid w:val="00611CA6"/>
    <w:rsid w:val="006178A9"/>
    <w:rsid w:val="00635472"/>
    <w:rsid w:val="006415C9"/>
    <w:rsid w:val="0064182E"/>
    <w:rsid w:val="006533DA"/>
    <w:rsid w:val="006D14E4"/>
    <w:rsid w:val="006D6DCF"/>
    <w:rsid w:val="006E191A"/>
    <w:rsid w:val="006E2024"/>
    <w:rsid w:val="006E6A3B"/>
    <w:rsid w:val="00704ACA"/>
    <w:rsid w:val="007079AD"/>
    <w:rsid w:val="00713DF9"/>
    <w:rsid w:val="00736439"/>
    <w:rsid w:val="00736EF2"/>
    <w:rsid w:val="00745AFD"/>
    <w:rsid w:val="00754C1A"/>
    <w:rsid w:val="00760BC2"/>
    <w:rsid w:val="00764541"/>
    <w:rsid w:val="007720D7"/>
    <w:rsid w:val="00773C42"/>
    <w:rsid w:val="00781379"/>
    <w:rsid w:val="00787409"/>
    <w:rsid w:val="00790DC7"/>
    <w:rsid w:val="007A6816"/>
    <w:rsid w:val="007B329C"/>
    <w:rsid w:val="007C083E"/>
    <w:rsid w:val="008103AF"/>
    <w:rsid w:val="00823543"/>
    <w:rsid w:val="008360E9"/>
    <w:rsid w:val="0084047A"/>
    <w:rsid w:val="00881688"/>
    <w:rsid w:val="008A7A7E"/>
    <w:rsid w:val="008B72F7"/>
    <w:rsid w:val="008D495B"/>
    <w:rsid w:val="008E43FD"/>
    <w:rsid w:val="008F3E33"/>
    <w:rsid w:val="00973979"/>
    <w:rsid w:val="00985AEA"/>
    <w:rsid w:val="009937D9"/>
    <w:rsid w:val="0099612D"/>
    <w:rsid w:val="009A3B08"/>
    <w:rsid w:val="009C4A6D"/>
    <w:rsid w:val="009E79D8"/>
    <w:rsid w:val="009F5659"/>
    <w:rsid w:val="00A17D8A"/>
    <w:rsid w:val="00A20305"/>
    <w:rsid w:val="00A40862"/>
    <w:rsid w:val="00A90BCE"/>
    <w:rsid w:val="00AA2046"/>
    <w:rsid w:val="00AB130A"/>
    <w:rsid w:val="00AE6472"/>
    <w:rsid w:val="00B11224"/>
    <w:rsid w:val="00B174EE"/>
    <w:rsid w:val="00B34643"/>
    <w:rsid w:val="00B36CA6"/>
    <w:rsid w:val="00B417C0"/>
    <w:rsid w:val="00B579DD"/>
    <w:rsid w:val="00B62D35"/>
    <w:rsid w:val="00B64706"/>
    <w:rsid w:val="00B64E3C"/>
    <w:rsid w:val="00B854D0"/>
    <w:rsid w:val="00B863E9"/>
    <w:rsid w:val="00BB16EF"/>
    <w:rsid w:val="00BB3983"/>
    <w:rsid w:val="00BC43F6"/>
    <w:rsid w:val="00BE4D8E"/>
    <w:rsid w:val="00BF67F1"/>
    <w:rsid w:val="00C008F0"/>
    <w:rsid w:val="00C02047"/>
    <w:rsid w:val="00C20A5F"/>
    <w:rsid w:val="00C26AE2"/>
    <w:rsid w:val="00C42352"/>
    <w:rsid w:val="00C46A6D"/>
    <w:rsid w:val="00C47BD6"/>
    <w:rsid w:val="00C61CFD"/>
    <w:rsid w:val="00C63615"/>
    <w:rsid w:val="00C8344F"/>
    <w:rsid w:val="00C90879"/>
    <w:rsid w:val="00CA4D2E"/>
    <w:rsid w:val="00CB38BC"/>
    <w:rsid w:val="00CB6798"/>
    <w:rsid w:val="00CC4CB7"/>
    <w:rsid w:val="00CC7AD9"/>
    <w:rsid w:val="00CE0533"/>
    <w:rsid w:val="00CE5ED0"/>
    <w:rsid w:val="00CF3BE9"/>
    <w:rsid w:val="00D15ADF"/>
    <w:rsid w:val="00D23169"/>
    <w:rsid w:val="00D43C38"/>
    <w:rsid w:val="00D47C41"/>
    <w:rsid w:val="00D572AC"/>
    <w:rsid w:val="00D74AE7"/>
    <w:rsid w:val="00D84861"/>
    <w:rsid w:val="00DA0BC9"/>
    <w:rsid w:val="00DC42C5"/>
    <w:rsid w:val="00DC5528"/>
    <w:rsid w:val="00E05359"/>
    <w:rsid w:val="00E06DD8"/>
    <w:rsid w:val="00E12CBE"/>
    <w:rsid w:val="00E14255"/>
    <w:rsid w:val="00E1664C"/>
    <w:rsid w:val="00E31F6C"/>
    <w:rsid w:val="00E32D10"/>
    <w:rsid w:val="00E40231"/>
    <w:rsid w:val="00E7613D"/>
    <w:rsid w:val="00E86D55"/>
    <w:rsid w:val="00E96942"/>
    <w:rsid w:val="00EC0A33"/>
    <w:rsid w:val="00EC504D"/>
    <w:rsid w:val="00ED6FA9"/>
    <w:rsid w:val="00ED7841"/>
    <w:rsid w:val="00EE20B0"/>
    <w:rsid w:val="00EE5235"/>
    <w:rsid w:val="00F16D64"/>
    <w:rsid w:val="00F2192F"/>
    <w:rsid w:val="00F27789"/>
    <w:rsid w:val="00F3760F"/>
    <w:rsid w:val="00F45C65"/>
    <w:rsid w:val="00F4650B"/>
    <w:rsid w:val="00F62BEA"/>
    <w:rsid w:val="00F71442"/>
    <w:rsid w:val="00F71CA0"/>
    <w:rsid w:val="00F7437C"/>
    <w:rsid w:val="00F760B4"/>
    <w:rsid w:val="00F84986"/>
    <w:rsid w:val="00F91323"/>
    <w:rsid w:val="00FA2775"/>
    <w:rsid w:val="00FA3B83"/>
    <w:rsid w:val="00FA7C9F"/>
    <w:rsid w:val="00FC5CCB"/>
    <w:rsid w:val="00FD534C"/>
    <w:rsid w:val="00FE154B"/>
    <w:rsid w:val="00FE6865"/>
    <w:rsid w:val="00FF7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13A9B1F"/>
  <w15:docId w15:val="{3D0B5210-DF8D-4CAF-B3B2-7F2F9D8A1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rial"/>
        <w:sz w:val="24"/>
        <w:szCs w:val="24"/>
        <w:lang w:val="fr-CA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B130A"/>
  </w:style>
  <w:style w:type="paragraph" w:styleId="Titre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itre2">
    <w:name w:val="heading 2"/>
    <w:basedOn w:val="Normal"/>
    <w:next w:val="Normal"/>
    <w:qFormat/>
    <w:pPr>
      <w:keepNext/>
      <w:jc w:val="center"/>
      <w:outlineLvl w:val="1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rsid w:val="000C1AC9"/>
    <w:pPr>
      <w:tabs>
        <w:tab w:val="center" w:pos="4320"/>
        <w:tab w:val="right" w:pos="8640"/>
      </w:tabs>
    </w:pPr>
  </w:style>
  <w:style w:type="character" w:styleId="Numrodepage">
    <w:name w:val="page number"/>
    <w:basedOn w:val="Policepardfaut"/>
    <w:rsid w:val="000C1AC9"/>
  </w:style>
  <w:style w:type="paragraph" w:styleId="En-tte">
    <w:name w:val="header"/>
    <w:basedOn w:val="Normal"/>
    <w:rsid w:val="000C1AC9"/>
    <w:pPr>
      <w:tabs>
        <w:tab w:val="center" w:pos="4320"/>
        <w:tab w:val="right" w:pos="8640"/>
      </w:tabs>
    </w:pPr>
  </w:style>
  <w:style w:type="character" w:styleId="Lienhypertexte">
    <w:name w:val="Hyperlink"/>
    <w:basedOn w:val="Policepardfaut"/>
    <w:rsid w:val="00A40862"/>
    <w:rPr>
      <w:color w:val="0000FF" w:themeColor="hyperlink"/>
      <w:u w:val="single"/>
    </w:rPr>
  </w:style>
  <w:style w:type="table" w:styleId="Grilledutableau">
    <w:name w:val="Table Grid"/>
    <w:basedOn w:val="TableauNormal"/>
    <w:rsid w:val="00364E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ieddepageCar">
    <w:name w:val="Pied de page Car"/>
    <w:basedOn w:val="Policepardfaut"/>
    <w:link w:val="Pieddepage"/>
    <w:uiPriority w:val="99"/>
    <w:rsid w:val="00EC504D"/>
  </w:style>
  <w:style w:type="paragraph" w:styleId="Paragraphedeliste">
    <w:name w:val="List Paragraph"/>
    <w:basedOn w:val="Normal"/>
    <w:uiPriority w:val="72"/>
    <w:rsid w:val="00FE154B"/>
    <w:pPr>
      <w:ind w:left="720"/>
      <w:contextualSpacing/>
    </w:pPr>
  </w:style>
  <w:style w:type="paragraph" w:customStyle="1" w:styleId="Default">
    <w:name w:val="Default"/>
    <w:rsid w:val="00760BC2"/>
    <w:pPr>
      <w:autoSpaceDE w:val="0"/>
      <w:autoSpaceDN w:val="0"/>
      <w:adjustRightInd w:val="0"/>
    </w:pPr>
    <w:rPr>
      <w:rFonts w:ascii="Arial" w:hAnsi="Arial"/>
      <w:color w:val="000000"/>
    </w:rPr>
  </w:style>
  <w:style w:type="paragraph" w:styleId="Textedebulles">
    <w:name w:val="Balloon Text"/>
    <w:basedOn w:val="Normal"/>
    <w:link w:val="TextedebullesCar"/>
    <w:semiHidden/>
    <w:unhideWhenUsed/>
    <w:rsid w:val="00F27789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semiHidden/>
    <w:rsid w:val="00F27789"/>
    <w:rPr>
      <w:rFonts w:ascii="Segoe UI" w:hAnsi="Segoe UI" w:cs="Segoe UI"/>
      <w:sz w:val="18"/>
      <w:szCs w:val="18"/>
    </w:rPr>
  </w:style>
  <w:style w:type="character" w:styleId="Mentionnonrsolue">
    <w:name w:val="Unresolved Mention"/>
    <w:basedOn w:val="Policepardfaut"/>
    <w:uiPriority w:val="99"/>
    <w:semiHidden/>
    <w:unhideWhenUsed/>
    <w:rsid w:val="00D572AC"/>
    <w:rPr>
      <w:color w:val="605E5C"/>
      <w:shd w:val="clear" w:color="auto" w:fill="E1DFDD"/>
    </w:rPr>
  </w:style>
  <w:style w:type="character" w:styleId="Marquedecommentaire">
    <w:name w:val="annotation reference"/>
    <w:basedOn w:val="Policepardfaut"/>
    <w:semiHidden/>
    <w:unhideWhenUsed/>
    <w:rsid w:val="00D572AC"/>
    <w:rPr>
      <w:sz w:val="16"/>
      <w:szCs w:val="16"/>
    </w:rPr>
  </w:style>
  <w:style w:type="paragraph" w:styleId="Commentaire">
    <w:name w:val="annotation text"/>
    <w:basedOn w:val="Normal"/>
    <w:link w:val="CommentaireCar"/>
    <w:semiHidden/>
    <w:unhideWhenUsed/>
    <w:rsid w:val="00D572AC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semiHidden/>
    <w:rsid w:val="00D572AC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semiHidden/>
    <w:unhideWhenUsed/>
    <w:rsid w:val="00D572AC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semiHidden/>
    <w:rsid w:val="00D572AC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9E79D8"/>
    <w:pPr>
      <w:spacing w:before="100" w:beforeAutospacing="1" w:after="100" w:afterAutospacing="1"/>
    </w:pPr>
    <w:rPr>
      <w:rFonts w:cs="Times New Roman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94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27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09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905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ata\Boards\Axe-Obesite%20IUCPQ\Concours%20Subventions%20IUCPQ\MOdeles%20Lettres%20Yves%20Deshaies\03%20Formulaire%20Subvention%20mode&#166;&#199;l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54DC952-A849-4BFE-B772-97EFC001FC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C:\Data\Boards\Axe-Obesite IUCPQ\Concours Subventions IUCPQ\MOdeles Lettres Yves Deshaies\03 Formulaire Subvention mode¦Çle.dotx</Template>
  <TotalTime>6</TotalTime>
  <Pages>9</Pages>
  <Words>298</Words>
  <Characters>1644</Characters>
  <Application>Microsoft Office Word</Application>
  <DocSecurity>0</DocSecurity>
  <Lines>13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Nom : _________________________________</vt:lpstr>
      <vt:lpstr>Nom : _________________________________</vt:lpstr>
    </vt:vector>
  </TitlesOfParts>
  <Company>Centre de recherche - Hôpital Laval</Company>
  <LinksUpToDate>false</LinksUpToDate>
  <CharactersWithSpaces>1939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Nom : _________________________________</dc:title>
  <dc:creator>André Tchernof</dc:creator>
  <cp:lastModifiedBy>Steeve Provencher (CHU/IUCPQ-MED)</cp:lastModifiedBy>
  <cp:revision>6</cp:revision>
  <cp:lastPrinted>2019-06-20T11:43:00Z</cp:lastPrinted>
  <dcterms:created xsi:type="dcterms:W3CDTF">2024-08-15T17:39:00Z</dcterms:created>
  <dcterms:modified xsi:type="dcterms:W3CDTF">2025-05-01T20:40:00Z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a7d8d5d-78e2-4a62-9fcd-016eb5e4c57c_Enabled">
    <vt:lpwstr>true</vt:lpwstr>
  </property>
  <property fmtid="{D5CDD505-2E9C-101B-9397-08002B2CF9AE}" pid="3" name="MSIP_Label_6a7d8d5d-78e2-4a62-9fcd-016eb5e4c57c_SetDate">
    <vt:lpwstr>2024-01-30T20:01:18Z</vt:lpwstr>
  </property>
  <property fmtid="{D5CDD505-2E9C-101B-9397-08002B2CF9AE}" pid="4" name="MSIP_Label_6a7d8d5d-78e2-4a62-9fcd-016eb5e4c57c_Method">
    <vt:lpwstr>Standard</vt:lpwstr>
  </property>
  <property fmtid="{D5CDD505-2E9C-101B-9397-08002B2CF9AE}" pid="5" name="MSIP_Label_6a7d8d5d-78e2-4a62-9fcd-016eb5e4c57c_Name">
    <vt:lpwstr>Général</vt:lpwstr>
  </property>
  <property fmtid="{D5CDD505-2E9C-101B-9397-08002B2CF9AE}" pid="6" name="MSIP_Label_6a7d8d5d-78e2-4a62-9fcd-016eb5e4c57c_SiteId">
    <vt:lpwstr>06e1fe28-5f8b-4075-bf6c-ae24be1a7992</vt:lpwstr>
  </property>
  <property fmtid="{D5CDD505-2E9C-101B-9397-08002B2CF9AE}" pid="7" name="MSIP_Label_6a7d8d5d-78e2-4a62-9fcd-016eb5e4c57c_ActionId">
    <vt:lpwstr>cc099045-4f99-4fb9-9795-3468e72cf518</vt:lpwstr>
  </property>
  <property fmtid="{D5CDD505-2E9C-101B-9397-08002B2CF9AE}" pid="8" name="MSIP_Label_6a7d8d5d-78e2-4a62-9fcd-016eb5e4c57c_ContentBits">
    <vt:lpwstr>0</vt:lpwstr>
  </property>
</Properties>
</file>